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/>
  <w:body>
    <w:p w:rsidR="00506935" w:rsidRDefault="00D5154D"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01D26F5B" wp14:editId="0106A4AB">
                <wp:simplePos x="0" y="0"/>
                <wp:positionH relativeFrom="page">
                  <wp:posOffset>287020</wp:posOffset>
                </wp:positionH>
                <wp:positionV relativeFrom="page">
                  <wp:posOffset>361315</wp:posOffset>
                </wp:positionV>
                <wp:extent cx="3585845" cy="9239885"/>
                <wp:effectExtent l="1270" t="0" r="3810" b="0"/>
                <wp:wrapNone/>
                <wp:docPr id="86" name="Group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5845" cy="9239885"/>
                          <a:chOff x="452" y="569"/>
                          <a:chExt cx="5647" cy="14551"/>
                        </a:xfrm>
                      </wpg:grpSpPr>
                      <wps:wsp>
                        <wps:cNvPr id="87" name="Rectangle 25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452" y="569"/>
                            <a:ext cx="366" cy="7646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8" name="Rectangle 25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452" y="569"/>
                            <a:ext cx="5647" cy="105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" name="Rectangle 25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452" y="14766"/>
                            <a:ext cx="5647" cy="354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0" name="Rectangle 25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452" y="7950"/>
                            <a:ext cx="366" cy="717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12BC9" id="Group 1910" o:spid="_x0000_s1026" style="position:absolute;margin-left:22.6pt;margin-top:28.45pt;width:282.35pt;height:727.55pt;z-index:251618304;mso-position-horizontal-relative:page;mso-position-vertical-relative:page" coordorigin="452,569" coordsize="5647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">
                <v:rect id="Rectangle 254" o:spid="_x0000_s1027" style="position:absolute;left:452;top:569;width:366;height:7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vQ8EA&#10;AADbAAAADwAAAGRycy9kb3ducmV2LnhtbESPzWrDMBCE74W8g9hAbo2cpjjBiRJCi6FX5+e+SBvb&#10;ibUykuq4b18VCjkOM/MNs92PthMD+dA6VrCYZyCItTMt1wrOp/J1DSJEZIOdY1LwQwH2u8nLFgvj&#10;HlzRcIy1SBAOBSpoYuwLKYNuyGKYu544eVfnLcYkfS2Nx0eC206+ZVkuLbacFhrs6aMhfT9+WwXu&#10;Vvpcv/Oow93m5cDV5XNZKTWbjocNiEhjfIb/219GwXoFf1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kr0PBAAAA2wAAAA8AAAAAAAAAAAAAAAAAmAIAAGRycy9kb3du&#10;cmV2LnhtbFBLBQYAAAAABAAEAPUAAACGAwAAAAA=&#10;" fillcolor="#f60" stroked="f" strokeweight="0" insetpen="t">
                  <v:shadow color="#ccc"/>
                  <o:lock v:ext="edit" shapetype="t"/>
                  <v:textbox inset="2.88pt,2.88pt,2.88pt,2.88pt"/>
                </v:rect>
                <v:rect id="Rectangle 253" o:spid="_x0000_s1028" style="position:absolute;left:452;top:569;width:5647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7Mb0A&#10;AADbAAAADwAAAGRycy9kb3ducmV2LnhtbERPy4rCMBTdC/5DuII7TWeUIh2jDA4Ft/WxvyTXtmNz&#10;U5JY699PFgMuD+e93Y+2EwP50DpW8LHMQBBrZ1quFVzO5WIDIkRkg51jUvCiAPvddLLFwrgnVzSc&#10;Yi1SCIcCFTQx9oWUQTdkMSxdT5y4m/MWY4K+lsbjM4XbTn5mWS4ttpwaGuzp0JC+nx5Wgfstfa7X&#10;POpwt3k5cHX9WVVKzWfj9xeISGN8i//dR6Ngk8amL+kHyN0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ns7Mb0AAADbAAAADwAAAAAAAAAAAAAAAACYAgAAZHJzL2Rvd25yZXYu&#10;eG1sUEsFBgAAAAAEAAQA9QAAAIIDAAAAAA==&#10;" fillcolor="#f60" stroked="f" strokeweight="0" insetpen="t">
                  <v:shadow color="#ccc"/>
                  <o:lock v:ext="edit" shapetype="t"/>
                  <v:textbox inset="2.88pt,2.88pt,2.88pt,2.88pt"/>
                </v:rect>
                <v:rect id="Rectangle 251" o:spid="_x0000_s1029" style="position:absolute;left:452;top:14766;width:5647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eqsEA&#10;AADbAAAADwAAAGRycy9kb3ducmV2LnhtbESPzWrDMBCE74W8g9hAbo2cppjEiRJCi6FX5+e+SBvb&#10;ibUykuq4b18VCjkOM/MNs92PthMD+dA6VrCYZyCItTMt1wrOp/J1BSJEZIOdY1LwQwH2u8nLFgvj&#10;HlzRcIy1SBAOBSpoYuwLKYNuyGKYu544eVfnLcYkfS2Nx0eC206+ZVkuLbacFhrs6aMhfT9+WwXu&#10;Vvpcv/Oow93m5cDV5XNZKTWbjocNiEhjfIb/219GwWoNf1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3nqrBAAAA2wAAAA8AAAAAAAAAAAAAAAAAmAIAAGRycy9kb3du&#10;cmV2LnhtbFBLBQYAAAAABAAEAPUAAACGAwAAAAA=&#10;" fillcolor="#f60" stroked="f" strokeweight="0" insetpen="t">
                  <v:shadow color="#ccc"/>
                  <o:lock v:ext="edit" shapetype="t"/>
                  <v:textbox inset="2.88pt,2.88pt,2.88pt,2.88pt"/>
                </v:rect>
                <v:rect id="Rectangle 255" o:spid="_x0000_s1030" style="position:absolute;left:452;top:7950;width:366;height:7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h6r4A&#10;AADbAAAADwAAAGRycy9kb3ducmV2LnhtbERPz2vCMBS+D/wfwhO8zXRzFO0aRZSC17rt/kje2q7N&#10;S0myWv97cxjs+PH9Lg+zHcREPnSOFbysMxDE2pmOGwWfH9XzFkSIyAYHx6TgTgEO+8VTiYVxN65p&#10;usZGpBAOBSpoYxwLKYNuyWJYu5E4cd/OW4wJ+kYaj7cUbgf5mmW5tNhxamhxpFNLur/+WgXup/K5&#10;fuNZh97m1cT113lTK7Vazsd3EJHm+C/+c1+Mgl1an76kHyD3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HUoeq+AAAA2wAAAA8AAAAAAAAAAAAAAAAAmAIAAGRycy9kb3ducmV2&#10;LnhtbFBLBQYAAAAABAAEAPUAAACDAwAAAAA=&#10;" fillcolor="#f60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76E7E6D9" wp14:editId="3990028C">
                <wp:simplePos x="0" y="0"/>
                <wp:positionH relativeFrom="page">
                  <wp:posOffset>3800475</wp:posOffset>
                </wp:positionH>
                <wp:positionV relativeFrom="page">
                  <wp:posOffset>361315</wp:posOffset>
                </wp:positionV>
                <wp:extent cx="3657600" cy="9239885"/>
                <wp:effectExtent l="0" t="0" r="0" b="0"/>
                <wp:wrapNone/>
                <wp:docPr id="81" name="Group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9239885"/>
                          <a:chOff x="5985" y="569"/>
                          <a:chExt cx="5760" cy="14551"/>
                        </a:xfrm>
                      </wpg:grpSpPr>
                      <wps:wsp>
                        <wps:cNvPr id="82" name="Rectangle 25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5985" y="569"/>
                            <a:ext cx="5760" cy="105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3" name="Rectangle 25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79" y="569"/>
                            <a:ext cx="366" cy="7646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4" name="Rectangle 25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5985" y="14766"/>
                            <a:ext cx="5760" cy="354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5" name="Rectangle 25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79" y="7950"/>
                            <a:ext cx="366" cy="717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6247E" id="Group 1911" o:spid="_x0000_s1026" style="position:absolute;margin-left:299.25pt;margin-top:28.45pt;width:4in;height:727.55pt;z-index:251619328;mso-position-horizontal-relative:page;mso-position-vertical-relative:page" coordorigin="5985,569" coordsize="5760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">
                <v:rect id="Rectangle 252" o:spid="_x0000_s1027" style="position:absolute;left:5985;top:569;width:5760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M28AA&#10;AADbAAAADwAAAGRycy9kb3ducmV2LnhtbESPzWrDMBCE74G+g9hCb4mcH4xxo4SQYsjVSXpfpK3t&#10;xloZSXHct68KhRyHmfmG2e4n24uRfOgcK1guMhDE2pmOGwXXSzUvQISIbLB3TAp+KMB+9zLbYmnc&#10;g2saz7ERCcKhRAVtjEMpZdAtWQwLNxAn78t5izFJ30jj8ZHgtperLMulxY7TQosDHVvSt/PdKnDf&#10;lc/1hicdbjavRq4/P9a1Um+v0+EdRKQpPsP/7ZNRUKzg70v6A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5MM28AAAADbAAAADwAAAAAAAAAAAAAAAACYAgAAZHJzL2Rvd25y&#10;ZXYueG1sUEsFBgAAAAAEAAQA9QAAAIUDAAAAAA==&#10;" fillcolor="#f60" stroked="f" strokeweight="0" insetpen="t">
                  <v:shadow color="#ccc"/>
                  <o:lock v:ext="edit" shapetype="t"/>
                  <v:textbox inset="2.88pt,2.88pt,2.88pt,2.88pt"/>
                </v:rect>
                <v:rect id="Rectangle 256" o:spid="_x0000_s1028" style="position:absolute;left:11379;top:569;width:366;height:7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pQMAA&#10;AADbAAAADwAAAGRycy9kb3ducmV2LnhtbESPQWvCQBSE70L/w/IKvenGKiGkriKWgNeovT92X5PU&#10;7Nuwu8b477uFgsdhZr5hNrvJ9mIkHzrHCpaLDASxdqbjRsHlXM0LECEiG+wdk4IHBdhtX2YbLI27&#10;c03jKTYiQTiUqKCNcSilDLoli2HhBuLkfTtvMSbpG2k83hPc9vI9y3JpseO00OJAh5b09XSzCtxP&#10;5XO95kmHq82rkeuvz1Wt1NvrtP8AEWmKz/B/+2gUFCv4+5J+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+pQMAAAADbAAAADwAAAAAAAAAAAAAAAACYAgAAZHJzL2Rvd25y&#10;ZXYueG1sUEsFBgAAAAAEAAQA9QAAAIUDAAAAAA==&#10;" fillcolor="#f60" stroked="f" strokeweight="0" insetpen="t">
                  <v:shadow color="#ccc"/>
                  <o:lock v:ext="edit" shapetype="t"/>
                  <v:textbox inset="2.88pt,2.88pt,2.88pt,2.88pt"/>
                </v:rect>
                <v:rect id="Rectangle 250" o:spid="_x0000_s1029" style="position:absolute;left:5985;top:14766;width:5760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xNMAA&#10;AADbAAAADwAAAGRycy9kb3ducmV2LnhtbESPQYvCMBSE7wv+h/CEva2prhSpRhGl4LXq3h/J27ba&#10;vJQk1vrvNwsLexxm5htmsxttJwbyoXWsYD7LQBBrZ1quFVwv5ccKRIjIBjvHpOBFAXbbydsGC+Oe&#10;XNFwjrVIEA4FKmhi7Aspg27IYpi5njh5385bjEn6WhqPzwS3nVxkWS4ttpwWGuzp0JC+nx9WgbuV&#10;PtdLHnW427wcuPo6flZKvU/H/RpEpDH+h//aJ6NgtYTfL+kHyO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YxNMAAAADbAAAADwAAAAAAAAAAAAAAAACYAgAAZHJzL2Rvd25y&#10;ZXYueG1sUEsFBgAAAAAEAAQA9QAAAIUDAAAAAA==&#10;" fillcolor="#f60" stroked="f" strokeweight="0" insetpen="t">
                  <v:shadow color="#ccc"/>
                  <o:lock v:ext="edit" shapetype="t"/>
                  <v:textbox inset="2.88pt,2.88pt,2.88pt,2.88pt"/>
                </v:rect>
                <v:rect id="Rectangle 257" o:spid="_x0000_s1030" style="position:absolute;left:11379;top:7950;width:366;height:7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Ur8AA&#10;AADbAAAADwAAAGRycy9kb3ducmV2LnhtbESPQWvCQBSE70L/w/IKvenGqkFSVxEl0Gu0vT92X5No&#10;9m3Y3cb033cFweMwM98wm91oOzGQD61jBfNZBoJYO9NyreDrXE7XIEJENtg5JgV/FGC3fZlssDDu&#10;xhUNp1iLBOFQoIImxr6QMuiGLIaZ64mT9+O8xZikr6XxeEtw28n3LMulxZbTQoM9HRrS19OvVeAu&#10;pc/1kkcdrjYvB66+j4tKqbfXcf8BItIYn+FH+9MoWK/g/iX9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qUr8AAAADbAAAADwAAAAAAAAAAAAAAAACYAgAAZHJzL2Rvd25y&#10;ZXYueG1sUEsFBgAAAAAEAAQA9QAAAIUDAAAAAA==&#10;" fillcolor="#f60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4BE74EC" wp14:editId="7998672F">
                <wp:simplePos x="0" y="0"/>
                <wp:positionH relativeFrom="page">
                  <wp:posOffset>673100</wp:posOffset>
                </wp:positionH>
                <wp:positionV relativeFrom="page">
                  <wp:posOffset>1028700</wp:posOffset>
                </wp:positionV>
                <wp:extent cx="1498600" cy="304800"/>
                <wp:effectExtent l="0" t="0" r="0" b="0"/>
                <wp:wrapNone/>
                <wp:docPr id="8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>
                            <w:pPr>
                              <w:pStyle w:val="CiltveSay"/>
                            </w:pPr>
                            <w:r>
                              <w:t>Bülten Tarihi</w:t>
                            </w:r>
                          </w:p>
                          <w:p w:rsidR="00506935" w:rsidRDefault="00506935">
                            <w:pPr>
                              <w:pStyle w:val="CiltveSay"/>
                            </w:pPr>
                            <w:r>
                              <w:t>Cilt 1, Sayı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BE74E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3pt;margin-top:81pt;width:118pt;height:24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uinqwIAAKs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" filled="f" stroked="f">
                <v:textbox style="mso-fit-shape-to-text:t" inset="0,0,0,0">
                  <w:txbxContent>
                    <w:p w:rsidR="00506935" w:rsidRDefault="00506935">
                      <w:pPr>
                        <w:pStyle w:val="CiltveSay"/>
                      </w:pPr>
                      <w:r>
                        <w:t>Bülten Tarihi</w:t>
                      </w:r>
                    </w:p>
                    <w:p w:rsidR="00506935" w:rsidRDefault="00506935">
                      <w:pPr>
                        <w:pStyle w:val="CiltveSay"/>
                      </w:pPr>
                      <w:r>
                        <w:t>Cilt 1, Sayı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6BB7407" wp14:editId="405F176B">
                <wp:simplePos x="0" y="0"/>
                <wp:positionH relativeFrom="page">
                  <wp:posOffset>342900</wp:posOffset>
                </wp:positionH>
                <wp:positionV relativeFrom="page">
                  <wp:posOffset>457200</wp:posOffset>
                </wp:positionV>
                <wp:extent cx="6972300" cy="412750"/>
                <wp:effectExtent l="0" t="0" r="0" b="0"/>
                <wp:wrapNone/>
                <wp:docPr id="7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28233A">
                            <w:pPr>
                              <w:pStyle w:val="AnaBalk"/>
                            </w:pPr>
                            <w:r>
                              <w:t>MAVİKENT ANADOLU İHL BÜLTENİ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B7407" id="Text Box 13" o:spid="_x0000_s1027" type="#_x0000_t202" style="position:absolute;margin-left:27pt;margin-top:36pt;width:549pt;height:32.5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" filled="f" stroked="f" strokecolor="white">
                <v:textbox style="mso-fit-shape-to-text:t" inset="0,0,0,0">
                  <w:txbxContent>
                    <w:p w:rsidR="00506935" w:rsidRDefault="0028233A">
                      <w:pPr>
                        <w:pStyle w:val="AnaBalk"/>
                      </w:pPr>
                      <w:r>
                        <w:t>MAVİKENT ANADOLU İHL BÜLTENİ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E3DD5B6" wp14:editId="553C9A81">
                <wp:simplePos x="0" y="0"/>
                <wp:positionH relativeFrom="page">
                  <wp:posOffset>2451735</wp:posOffset>
                </wp:positionH>
                <wp:positionV relativeFrom="page">
                  <wp:posOffset>2641600</wp:posOffset>
                </wp:positionV>
                <wp:extent cx="2323465" cy="3634740"/>
                <wp:effectExtent l="0" t="0" r="635" b="3810"/>
                <wp:wrapNone/>
                <wp:docPr id="7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3634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:rsidR="00506935" w:rsidRDefault="00FB2651" w:rsidP="006E3716">
                            <w:pPr>
                              <w:pStyle w:val="GvdeMetni"/>
                              <w:jc w:val="both"/>
                            </w:pPr>
                            <w:r>
                              <w:t xml:space="preserve"> </w:t>
                            </w:r>
                            <w:r w:rsidR="006E3716">
                              <w:tab/>
                            </w:r>
                            <w:r>
                              <w:t xml:space="preserve">Değerli velilerimiz ve sevgili gençler. Okulumuz </w:t>
                            </w:r>
                            <w:r w:rsidR="001648DE">
                              <w:t>adına bir bülten çıkarmaya</w:t>
                            </w:r>
                            <w:r>
                              <w:t xml:space="preserve"> karar verdik. Bu bültenle sizlere okulumuzda yapılan faaliyetler etkinlikler hakkında bilgi vermek ve sizlere okulumuzu yakından tanıtmayı amaçladık. Okulumuz 2018 yılında açılmış ve eğitim öğretime başlamıştır. </w:t>
                            </w:r>
                            <w:r w:rsidR="006E3716">
                              <w:t xml:space="preserve">02 Ekim 2019 yılında </w:t>
                            </w:r>
                            <w:proofErr w:type="spellStart"/>
                            <w:r w:rsidR="006E3716">
                              <w:t>Mavikent</w:t>
                            </w:r>
                            <w:proofErr w:type="spellEnd"/>
                            <w:r w:rsidR="006E3716">
                              <w:t xml:space="preserve"> Mahallesinde yapılmış olan yeni binasına taşınmıştır. </w:t>
                            </w:r>
                          </w:p>
                          <w:p w:rsidR="006E3716" w:rsidRDefault="006E3716" w:rsidP="006E3716">
                            <w:pPr>
                              <w:pStyle w:val="GvdeMetni"/>
                              <w:jc w:val="both"/>
                            </w:pPr>
                            <w:r>
                              <w:tab/>
                              <w:t xml:space="preserve">Okulumuzun yeni binası modern yeni nesil okul modeliyle yapılmıştır. Spor  salonu, konferans salonu, kantin, geniş iç mekanlar, fen ve dil laboratuvarlarıyla öğrencilerimize en iyi kaliteli eğitim ortamı </w:t>
                            </w:r>
                            <w:r w:rsidR="001648DE">
                              <w:t>sunmaktadır</w:t>
                            </w:r>
                            <w:proofErr w:type="gramStart"/>
                            <w:r w:rsidR="001648DE">
                              <w:t>.</w:t>
                            </w:r>
                            <w:r>
                              <w:t>.</w:t>
                            </w:r>
                            <w:proofErr w:type="gramEnd"/>
                          </w:p>
                          <w:p w:rsidR="0070433D" w:rsidRDefault="000D5DC3" w:rsidP="006E3716">
                            <w:pPr>
                              <w:pStyle w:val="GvdeMetni"/>
                              <w:jc w:val="both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323465" cy="1546225"/>
                                  <wp:effectExtent l="0" t="0" r="635" b="0"/>
                                  <wp:docPr id="92" name="Resim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images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3465" cy="154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6935" w:rsidRDefault="00506935">
                            <w:pPr>
                              <w:pStyle w:val="GvdeMetni"/>
                            </w:pPr>
                          </w:p>
                          <w:p w:rsidR="00506935" w:rsidRDefault="000D5DC3" w:rsidP="000D5DC3">
                            <w:pPr>
                              <w:pStyle w:val="GvdeMetni"/>
                              <w:jc w:val="both"/>
                            </w:pPr>
                            <w:r>
                              <w:t xml:space="preserve">Okulumuz modern mimarisi ile göz dolduruyor. Eğitim ve öğretimde adından söz ettirecek okulumuz yeni öğrencilerini bekliyor. </w:t>
                            </w:r>
                          </w:p>
                          <w:p w:rsidR="00506935" w:rsidRDefault="00506935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DD5B6" id="Text Box 14" o:spid="_x0000_s1028" type="#_x0000_t202" style="position:absolute;margin-left:193.05pt;margin-top:208pt;width:182.95pt;height:286.2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" filled="f" stroked="f">
                <v:textbox style="mso-next-textbox:#Text Box 143;mso-fit-shape-to-text:t" inset="0,0,0,0">
                  <w:txbxContent>
                    <w:p w:rsidR="00506935" w:rsidRDefault="00FB2651" w:rsidP="006E3716">
                      <w:pPr>
                        <w:pStyle w:val="GvdeMetni"/>
                        <w:jc w:val="both"/>
                      </w:pPr>
                      <w:r>
                        <w:t xml:space="preserve"> </w:t>
                      </w:r>
                      <w:r w:rsidR="006E3716">
                        <w:tab/>
                      </w:r>
                      <w:r>
                        <w:t xml:space="preserve">Değerli velilerimiz ve sevgili gençler. Okulumuz </w:t>
                      </w:r>
                      <w:r w:rsidR="001648DE">
                        <w:t>adına bir bülten çıkarmaya</w:t>
                      </w:r>
                      <w:r>
                        <w:t xml:space="preserve"> karar verdik. Bu bültenle sizlere okulumuzda yapılan faaliyetler etkinlikler hakkında bilgi vermek ve sizlere okulumuzu yakından tanıtmayı amaçladık. Okulumuz 2018 yılında açılmış ve eğitim öğretime başlamıştır. </w:t>
                      </w:r>
                      <w:r w:rsidR="006E3716">
                        <w:t xml:space="preserve">02 Ekim 2019 yılında </w:t>
                      </w:r>
                      <w:proofErr w:type="spellStart"/>
                      <w:r w:rsidR="006E3716">
                        <w:t>Mavikent</w:t>
                      </w:r>
                      <w:proofErr w:type="spellEnd"/>
                      <w:r w:rsidR="006E3716">
                        <w:t xml:space="preserve"> Mahallesinde yapılmış olan yeni binasına taşınmıştır. </w:t>
                      </w:r>
                    </w:p>
                    <w:p w:rsidR="006E3716" w:rsidRDefault="006E3716" w:rsidP="006E3716">
                      <w:pPr>
                        <w:pStyle w:val="GvdeMetni"/>
                        <w:jc w:val="both"/>
                      </w:pPr>
                      <w:r>
                        <w:tab/>
                        <w:t xml:space="preserve">Okulumuzun yeni binası modern yeni nesil okul modeliyle yapılmıştır. Spor  salonu, konferans salonu, kantin, geniş iç mekanlar, fen ve dil laboratuvarlarıyla öğrencilerimize en iyi kaliteli eğitim ortamı </w:t>
                      </w:r>
                      <w:r w:rsidR="001648DE">
                        <w:t>sunmaktadır</w:t>
                      </w:r>
                      <w:proofErr w:type="gramStart"/>
                      <w:r w:rsidR="001648DE">
                        <w:t>.</w:t>
                      </w:r>
                      <w:r>
                        <w:t>.</w:t>
                      </w:r>
                      <w:proofErr w:type="gramEnd"/>
                    </w:p>
                    <w:p w:rsidR="0070433D" w:rsidRDefault="000D5DC3" w:rsidP="006E3716">
                      <w:pPr>
                        <w:pStyle w:val="GvdeMetni"/>
                        <w:jc w:val="both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323465" cy="1546225"/>
                            <wp:effectExtent l="0" t="0" r="635" b="0"/>
                            <wp:docPr id="92" name="Resim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" name="images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3465" cy="154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6935" w:rsidRDefault="00506935">
                      <w:pPr>
                        <w:pStyle w:val="GvdeMetni"/>
                      </w:pPr>
                    </w:p>
                    <w:p w:rsidR="00506935" w:rsidRDefault="000D5DC3" w:rsidP="000D5DC3">
                      <w:pPr>
                        <w:pStyle w:val="GvdeMetni"/>
                        <w:jc w:val="both"/>
                      </w:pPr>
                      <w:r>
                        <w:t xml:space="preserve">Okulumuz modern mimarisi ile göz dolduruyor. Eğitim ve öğretimde adından söz ettirecek okulumuz yeni öğrencilerini bekliyor. </w:t>
                      </w:r>
                    </w:p>
                    <w:p w:rsidR="00506935" w:rsidRDefault="00506935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66A8B86" wp14:editId="70779B72">
                <wp:simplePos x="0" y="0"/>
                <wp:positionH relativeFrom="page">
                  <wp:posOffset>2461895</wp:posOffset>
                </wp:positionH>
                <wp:positionV relativeFrom="page">
                  <wp:posOffset>2006600</wp:posOffset>
                </wp:positionV>
                <wp:extent cx="4739005" cy="294640"/>
                <wp:effectExtent l="4445" t="0" r="0" b="3810"/>
                <wp:wrapNone/>
                <wp:docPr id="7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>
                            <w:pPr>
                              <w:pStyle w:val="Balk1"/>
                            </w:pPr>
                            <w:r>
                              <w:t>Müdürden Haberler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A8B86" id="Text Box 15" o:spid="_x0000_s1029" type="#_x0000_t202" style="position:absolute;margin-left:193.85pt;margin-top:158pt;width:373.15pt;height:23.2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MztAIAALI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" filled="f" stroked="f">
                <v:textbox style="mso-fit-shape-to-text:t" inset="0,0,0,0">
                  <w:txbxContent>
                    <w:p w:rsidR="00506935" w:rsidRDefault="00506935">
                      <w:pPr>
                        <w:pStyle w:val="Balk1"/>
                      </w:pPr>
                      <w:r>
                        <w:t>Müdürden Haberler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79369B6" wp14:editId="2D4B4A5A">
                <wp:simplePos x="0" y="0"/>
                <wp:positionH relativeFrom="page">
                  <wp:posOffset>2451735</wp:posOffset>
                </wp:positionH>
                <wp:positionV relativeFrom="page">
                  <wp:posOffset>6530340</wp:posOffset>
                </wp:positionV>
                <wp:extent cx="4800600" cy="236220"/>
                <wp:effectExtent l="3810" t="0" r="0" b="0"/>
                <wp:wrapNone/>
                <wp:docPr id="7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0D5DC3">
                            <w:pPr>
                              <w:pStyle w:val="Balk2"/>
                            </w:pPr>
                            <w:r>
                              <w:t>Gaziantep Valisi Sayın Davut Gül Ziyaret Ettiler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369B6" id="Text Box 16" o:spid="_x0000_s1030" type="#_x0000_t202" style="position:absolute;margin-left:193.05pt;margin-top:514.2pt;width:378pt;height:18.6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8LswIAALI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" filled="f" stroked="f">
                <v:textbox style="mso-fit-shape-to-text:t" inset="0,0,0,0">
                  <w:txbxContent>
                    <w:p w:rsidR="00506935" w:rsidRDefault="000D5DC3">
                      <w:pPr>
                        <w:pStyle w:val="Balk2"/>
                      </w:pPr>
                      <w:r>
                        <w:t>Gaziantep Valisi Sayın Davut Gül Ziyaret Ettiler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1C99A72" wp14:editId="2E36A7DC">
                <wp:simplePos x="0" y="0"/>
                <wp:positionH relativeFrom="page">
                  <wp:posOffset>2451735</wp:posOffset>
                </wp:positionH>
                <wp:positionV relativeFrom="page">
                  <wp:posOffset>6911340</wp:posOffset>
                </wp:positionV>
                <wp:extent cx="2323465" cy="2286000"/>
                <wp:effectExtent l="0" t="0" r="635" b="0"/>
                <wp:wrapNone/>
                <wp:docPr id="7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6">
                        <w:txbxContent>
                          <w:p w:rsidR="00CA571D" w:rsidRDefault="000D5DC3" w:rsidP="00CA571D">
                            <w:pPr>
                              <w:pStyle w:val="GvdeMetni"/>
                              <w:jc w:val="both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323465" cy="2152650"/>
                                  <wp:effectExtent l="0" t="0" r="635" b="0"/>
                                  <wp:docPr id="94" name="Resim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indir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3465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Okulumuzu ziyarete gelen valimiz Davut GÜL okulumuzda incelemelerde bulundu. </w:t>
                            </w:r>
                          </w:p>
                          <w:p w:rsidR="00CA571D" w:rsidRDefault="00CA571D" w:rsidP="00CA571D">
                            <w:pPr>
                              <w:pStyle w:val="GvdeMetni"/>
                              <w:jc w:val="both"/>
                            </w:pPr>
                          </w:p>
                          <w:p w:rsidR="00506935" w:rsidRDefault="000D5DC3" w:rsidP="00CA571D">
                            <w:pPr>
                              <w:pStyle w:val="GvdeMetni"/>
                              <w:ind w:firstLine="720"/>
                              <w:jc w:val="both"/>
                            </w:pPr>
                            <w:r>
                              <w:t xml:space="preserve">Müdürümüz Ahmet DAĞLI Vali Beye Okul Meclisi çalışmaları, okulumuzun sportif </w:t>
                            </w:r>
                            <w:r w:rsidR="00CA571D">
                              <w:t>faaliyetleri, binanın ihtiyaç ve</w:t>
                            </w:r>
                            <w:r>
                              <w:t xml:space="preserve"> sorunlarından bahsetti. Öğretmenler odasında öğretmenlerimizle buluşan Valimiz Davut GÜL onların sorunları ve isteklerini dinleyerek en kısa zamanda sorunları çözeceklerini belirttiler.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99A72" id="Text Box 17" o:spid="_x0000_s1031" type="#_x0000_t202" style="position:absolute;margin-left:193.05pt;margin-top:544.2pt;width:182.95pt;height:180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" filled="f" stroked="f">
                <v:textbox style="mso-next-textbox:#Text Box 147;mso-fit-shape-to-text:t" inset="0,0,0,0">
                  <w:txbxContent>
                    <w:p w:rsidR="00CA571D" w:rsidRDefault="000D5DC3" w:rsidP="00CA571D">
                      <w:pPr>
                        <w:pStyle w:val="GvdeMetni"/>
                        <w:jc w:val="both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323465" cy="2152650"/>
                            <wp:effectExtent l="0" t="0" r="635" b="0"/>
                            <wp:docPr id="94" name="Resim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indir (1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3465" cy="2152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Okulumuzu ziyarete gelen valimiz Davut GÜL okulumuzda incelemelerde bulundu. </w:t>
                      </w:r>
                    </w:p>
                    <w:p w:rsidR="00CA571D" w:rsidRDefault="00CA571D" w:rsidP="00CA571D">
                      <w:pPr>
                        <w:pStyle w:val="GvdeMetni"/>
                        <w:jc w:val="both"/>
                      </w:pPr>
                    </w:p>
                    <w:p w:rsidR="00506935" w:rsidRDefault="000D5DC3" w:rsidP="00CA571D">
                      <w:pPr>
                        <w:pStyle w:val="GvdeMetni"/>
                        <w:ind w:firstLine="720"/>
                        <w:jc w:val="both"/>
                      </w:pPr>
                      <w:r>
                        <w:t xml:space="preserve">Müdürümüz Ahmet DAĞLI Vali Beye Okul Meclisi çalışmaları, okulumuzun sportif </w:t>
                      </w:r>
                      <w:r w:rsidR="00CA571D">
                        <w:t>faaliyetleri, binanın ihtiyaç ve</w:t>
                      </w:r>
                      <w:r>
                        <w:t xml:space="preserve"> sorunlarından bahsetti. Öğretmenler odasında öğretmenlerimizle buluşan Valimiz Davut GÜL onların sorunları ve isteklerini dinleyerek en kısa zamanda sorunları çözeceklerini belirttiler.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3657600</wp:posOffset>
                </wp:positionV>
                <wp:extent cx="1623060" cy="3200400"/>
                <wp:effectExtent l="0" t="0" r="0" b="0"/>
                <wp:wrapNone/>
                <wp:docPr id="7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>
                            <w:pPr>
                              <w:pStyle w:val="indekilerBal"/>
                            </w:pPr>
                            <w:r>
                              <w:t>İçindekiler</w:t>
                            </w:r>
                          </w:p>
                          <w:p w:rsidR="00506935" w:rsidRDefault="00506935">
                            <w:pPr>
                              <w:pStyle w:val="indekilerMetni"/>
                            </w:pPr>
                            <w:r>
                              <w:t>Müdürden Haberler</w:t>
                            </w:r>
                            <w:r>
                              <w:tab/>
                              <w:t>1</w:t>
                            </w:r>
                          </w:p>
                          <w:p w:rsidR="00506935" w:rsidRDefault="00BC5682">
                            <w:pPr>
                              <w:pStyle w:val="indekilerMetni"/>
                            </w:pPr>
                            <w:r>
                              <w:t>Valimiz Okulumuzda</w:t>
                            </w:r>
                            <w:r w:rsidR="00506935">
                              <w:tab/>
                              <w:t>1</w:t>
                            </w:r>
                          </w:p>
                          <w:p w:rsidR="00506935" w:rsidRDefault="00BC5682">
                            <w:pPr>
                              <w:pStyle w:val="indekilerMetni"/>
                            </w:pPr>
                            <w:r>
                              <w:t>Öğrencimiz İl İkincisi</w:t>
                            </w:r>
                            <w:r w:rsidR="00506935">
                              <w:tab/>
                              <w:t>2</w:t>
                            </w:r>
                          </w:p>
                          <w:p w:rsidR="00506935" w:rsidRDefault="00BC5682">
                            <w:pPr>
                              <w:pStyle w:val="indekilerMetni"/>
                            </w:pPr>
                            <w:r>
                              <w:t>Okulda Covid-19 Tedbirleri</w:t>
                            </w:r>
                            <w:r w:rsidR="00506935">
                              <w:tab/>
                              <w:t>2</w:t>
                            </w:r>
                          </w:p>
                          <w:p w:rsidR="00506935" w:rsidRDefault="00BC5682">
                            <w:pPr>
                              <w:pStyle w:val="indekilerMetni"/>
                            </w:pPr>
                            <w:r>
                              <w:t>Covid-19 Korunma Yolları</w:t>
                            </w:r>
                            <w:r w:rsidR="00506935">
                              <w:tab/>
                              <w:t>2</w:t>
                            </w:r>
                          </w:p>
                          <w:p w:rsidR="00506935" w:rsidRDefault="00BC5682">
                            <w:pPr>
                              <w:pStyle w:val="indekilerMetni"/>
                            </w:pPr>
                            <w:r>
                              <w:t>Okul Kütüphanemiz</w:t>
                            </w:r>
                            <w:r w:rsidR="00506935">
                              <w:tab/>
                              <w:t>2</w:t>
                            </w:r>
                          </w:p>
                          <w:p w:rsidR="00506935" w:rsidRDefault="001648DE">
                            <w:pPr>
                              <w:pStyle w:val="indekilerMetni"/>
                            </w:pPr>
                            <w:r>
                              <w:t>Hadis Işığında Yürüyen Gençlik</w:t>
                            </w:r>
                            <w:r w:rsidR="00506935">
                              <w:tab/>
                              <w:t>3</w:t>
                            </w:r>
                          </w:p>
                          <w:p w:rsidR="00506935" w:rsidRDefault="001648DE">
                            <w:pPr>
                              <w:pStyle w:val="indekilerMetni"/>
                            </w:pPr>
                            <w:r>
                              <w:t>Öğrencilerimizle Birebir</w:t>
                            </w:r>
                            <w:r w:rsidR="00506935">
                              <w:tab/>
                              <w:t>3</w:t>
                            </w:r>
                          </w:p>
                          <w:p w:rsidR="00506935" w:rsidRDefault="001648DE">
                            <w:pPr>
                              <w:pStyle w:val="indekilerMetni"/>
                            </w:pPr>
                            <w:r>
                              <w:t>Verimli Ders Çalışma</w:t>
                            </w:r>
                            <w:r w:rsidR="00506935">
                              <w:tab/>
                              <w:t>3</w:t>
                            </w:r>
                          </w:p>
                          <w:p w:rsidR="00506935" w:rsidRDefault="00506935">
                            <w:pPr>
                              <w:pStyle w:val="indekilerMetni"/>
                            </w:pPr>
                            <w:r>
                              <w:t>Yeni Öğrenciler</w:t>
                            </w:r>
                            <w:r>
                              <w:tab/>
                              <w:t>4</w:t>
                            </w:r>
                          </w:p>
                          <w:p w:rsidR="00506935" w:rsidRDefault="00506935">
                            <w:pPr>
                              <w:pStyle w:val="indekilerMetni"/>
                            </w:pPr>
                          </w:p>
                          <w:p w:rsidR="00506935" w:rsidRDefault="00506935">
                            <w:pPr>
                              <w:pStyle w:val="indekiler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margin-left:54pt;margin-top:4in;width:127.8pt;height:252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HTtsgIAALM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" filled="f" stroked="f">
                <v:textbox style="mso-fit-shape-to-text:t" inset="0,0,0,0">
                  <w:txbxContent>
                    <w:p w:rsidR="00506935" w:rsidRDefault="00506935">
                      <w:pPr>
                        <w:pStyle w:val="indekilerBal"/>
                      </w:pPr>
                      <w:r>
                        <w:t>İçindekiler</w:t>
                      </w:r>
                    </w:p>
                    <w:p w:rsidR="00506935" w:rsidRDefault="00506935">
                      <w:pPr>
                        <w:pStyle w:val="indekilerMetni"/>
                      </w:pPr>
                      <w:r>
                        <w:t>Müdürden Haberler</w:t>
                      </w:r>
                      <w:r>
                        <w:tab/>
                        <w:t>1</w:t>
                      </w:r>
                    </w:p>
                    <w:p w:rsidR="00506935" w:rsidRDefault="00BC5682">
                      <w:pPr>
                        <w:pStyle w:val="indekilerMetni"/>
                      </w:pPr>
                      <w:r>
                        <w:t>Valimiz Okulumuzda</w:t>
                      </w:r>
                      <w:r w:rsidR="00506935">
                        <w:tab/>
                        <w:t>1</w:t>
                      </w:r>
                    </w:p>
                    <w:p w:rsidR="00506935" w:rsidRDefault="00BC5682">
                      <w:pPr>
                        <w:pStyle w:val="indekilerMetni"/>
                      </w:pPr>
                      <w:r>
                        <w:t>Öğrencimiz İl İkincisi</w:t>
                      </w:r>
                      <w:r w:rsidR="00506935">
                        <w:tab/>
                        <w:t>2</w:t>
                      </w:r>
                    </w:p>
                    <w:p w:rsidR="00506935" w:rsidRDefault="00BC5682">
                      <w:pPr>
                        <w:pStyle w:val="indekilerMetni"/>
                      </w:pPr>
                      <w:r>
                        <w:t>Okulda Covid-19 Tedbirleri</w:t>
                      </w:r>
                      <w:r w:rsidR="00506935">
                        <w:tab/>
                        <w:t>2</w:t>
                      </w:r>
                    </w:p>
                    <w:p w:rsidR="00506935" w:rsidRDefault="00BC5682">
                      <w:pPr>
                        <w:pStyle w:val="indekilerMetni"/>
                      </w:pPr>
                      <w:r>
                        <w:t>Covid-19 Korunma Yolları</w:t>
                      </w:r>
                      <w:r w:rsidR="00506935">
                        <w:tab/>
                        <w:t>2</w:t>
                      </w:r>
                    </w:p>
                    <w:p w:rsidR="00506935" w:rsidRDefault="00BC5682">
                      <w:pPr>
                        <w:pStyle w:val="indekilerMetni"/>
                      </w:pPr>
                      <w:r>
                        <w:t>Okul Kütüphanemiz</w:t>
                      </w:r>
                      <w:r w:rsidR="00506935">
                        <w:tab/>
                        <w:t>2</w:t>
                      </w:r>
                    </w:p>
                    <w:p w:rsidR="00506935" w:rsidRDefault="001648DE">
                      <w:pPr>
                        <w:pStyle w:val="indekilerMetni"/>
                      </w:pPr>
                      <w:r>
                        <w:t>Hadis Işığında Yürüyen Gençlik</w:t>
                      </w:r>
                      <w:r w:rsidR="00506935">
                        <w:tab/>
                        <w:t>3</w:t>
                      </w:r>
                    </w:p>
                    <w:p w:rsidR="00506935" w:rsidRDefault="001648DE">
                      <w:pPr>
                        <w:pStyle w:val="indekilerMetni"/>
                      </w:pPr>
                      <w:r>
                        <w:t>Öğrencilerimizle Birebir</w:t>
                      </w:r>
                      <w:r w:rsidR="00506935">
                        <w:tab/>
                        <w:t>3</w:t>
                      </w:r>
                    </w:p>
                    <w:p w:rsidR="00506935" w:rsidRDefault="001648DE">
                      <w:pPr>
                        <w:pStyle w:val="indekilerMetni"/>
                      </w:pPr>
                      <w:r>
                        <w:t>Verimli Ders Çalışma</w:t>
                      </w:r>
                      <w:r w:rsidR="00506935">
                        <w:tab/>
                        <w:t>3</w:t>
                      </w:r>
                    </w:p>
                    <w:p w:rsidR="00506935" w:rsidRDefault="00506935">
                      <w:pPr>
                        <w:pStyle w:val="indekilerMetni"/>
                      </w:pPr>
                      <w:r>
                        <w:t>Yeni Öğrenciler</w:t>
                      </w:r>
                      <w:r>
                        <w:tab/>
                        <w:t>4</w:t>
                      </w:r>
                    </w:p>
                    <w:p w:rsidR="00506935" w:rsidRDefault="00506935">
                      <w:pPr>
                        <w:pStyle w:val="indekilerMetni"/>
                      </w:pPr>
                    </w:p>
                    <w:p w:rsidR="00506935" w:rsidRDefault="00506935">
                      <w:pPr>
                        <w:pStyle w:val="indekiler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4928235</wp:posOffset>
                </wp:positionH>
                <wp:positionV relativeFrom="page">
                  <wp:posOffset>2641600</wp:posOffset>
                </wp:positionV>
                <wp:extent cx="2158365" cy="3631565"/>
                <wp:effectExtent l="3810" t="3175" r="0" b="3810"/>
                <wp:wrapNone/>
                <wp:docPr id="7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363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" seq="1"/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33" type="#_x0000_t202" style="position:absolute;margin-left:388.05pt;margin-top:208pt;width:169.95pt;height:285.9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" filled="f" stroked="f">
                <v:textbox style="mso-fit-shape-to-text:t"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4928235</wp:posOffset>
                </wp:positionH>
                <wp:positionV relativeFrom="page">
                  <wp:posOffset>6911340</wp:posOffset>
                </wp:positionV>
                <wp:extent cx="2158365" cy="2286000"/>
                <wp:effectExtent l="3810" t="0" r="0" b="3810"/>
                <wp:wrapNone/>
                <wp:docPr id="7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6" seq="1"/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34" type="#_x0000_t202" style="position:absolute;margin-left:388.05pt;margin-top:544.2pt;width:169.95pt;height:180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" filled="f" stroked="f">
                <v:textbox style="mso-fit-shape-to-text:t"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1028700</wp:posOffset>
                </wp:positionV>
                <wp:extent cx="4470400" cy="304800"/>
                <wp:effectExtent l="0" t="0" r="0" b="0"/>
                <wp:wrapNone/>
                <wp:docPr id="71" name="Text Box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>
                            <w:pPr>
                              <w:pStyle w:val="CiltveSay"/>
                              <w:jc w:val="right"/>
                            </w:pPr>
                            <w:r>
                              <w:t>Müdür</w:t>
                            </w:r>
                            <w:r w:rsidR="0028233A">
                              <w:t xml:space="preserve"> Ahmet DAĞLI</w:t>
                            </w:r>
                          </w:p>
                          <w:p w:rsidR="00506935" w:rsidRDefault="0028233A">
                            <w:pPr>
                              <w:pStyle w:val="CiltveSay"/>
                              <w:jc w:val="right"/>
                            </w:pPr>
                            <w:r>
                              <w:t>Müdür Yardımcısı Aslıhan KAYA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7" o:spid="_x0000_s1035" type="#_x0000_t202" style="position:absolute;margin-left:198pt;margin-top:81pt;width:352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eeQsQIAALQ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" filled="f" stroked="f">
                <v:textbox style="mso-fit-shape-to-text:t" inset="0,0,0,0">
                  <w:txbxContent>
                    <w:p w:rsidR="00506935" w:rsidRDefault="00506935">
                      <w:pPr>
                        <w:pStyle w:val="CiltveSay"/>
                        <w:jc w:val="right"/>
                      </w:pPr>
                      <w:r>
                        <w:t>Müdür</w:t>
                      </w:r>
                      <w:r w:rsidR="0028233A">
                        <w:t xml:space="preserve"> Ahmet DAĞLI</w:t>
                      </w:r>
                    </w:p>
                    <w:p w:rsidR="00506935" w:rsidRDefault="0028233A">
                      <w:pPr>
                        <w:pStyle w:val="CiltveSay"/>
                        <w:jc w:val="right"/>
                      </w:pPr>
                      <w:r>
                        <w:t>Müdür Yardımcısı Aslıhan KAYA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7205345</wp:posOffset>
                </wp:positionV>
                <wp:extent cx="1485900" cy="1344930"/>
                <wp:effectExtent l="0" t="4445" r="0" b="3175"/>
                <wp:wrapNone/>
                <wp:docPr id="70" name="Text Box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344930"/>
                        </a:xfrm>
                        <a:prstGeom prst="rect">
                          <a:avLst/>
                        </a:prstGeom>
                        <a:solidFill>
                          <a:srgbClr val="D7F7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>
                            <w:pPr>
                              <w:pStyle w:val="Balk2"/>
                              <w:spacing w:after="240"/>
                              <w:jc w:val="center"/>
                            </w:pPr>
                            <w:r>
                              <w:t>Yaklaşan Etkinlikler</w:t>
                            </w:r>
                          </w:p>
                          <w:p w:rsidR="00506935" w:rsidRDefault="00506935">
                            <w:pPr>
                              <w:pStyle w:val="Liste"/>
                            </w:pPr>
                            <w:r>
                              <w:t>Etkinlik Bir</w:t>
                            </w:r>
                          </w:p>
                          <w:p w:rsidR="00506935" w:rsidRDefault="00506935">
                            <w:pPr>
                              <w:pStyle w:val="Liste"/>
                            </w:pPr>
                            <w:r>
                              <w:t>Etkinlik İki</w:t>
                            </w:r>
                          </w:p>
                          <w:p w:rsidR="00506935" w:rsidRDefault="00506935">
                            <w:pPr>
                              <w:pStyle w:val="Liste"/>
                            </w:pPr>
                            <w:r>
                              <w:t>Etkinlik Üç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0" o:spid="_x0000_s1036" type="#_x0000_t202" style="position:absolute;margin-left:54pt;margin-top:567.35pt;width:117pt;height:105.9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" fillcolor="#d7f7ff" stroked="f">
                <v:textbox style="mso-fit-shape-to-text:t">
                  <w:txbxContent>
                    <w:p w:rsidR="00506935" w:rsidRDefault="00506935">
                      <w:pPr>
                        <w:pStyle w:val="Balk2"/>
                        <w:spacing w:after="240"/>
                        <w:jc w:val="center"/>
                      </w:pPr>
                      <w:r>
                        <w:t>Yaklaşan Etkinlikler</w:t>
                      </w:r>
                    </w:p>
                    <w:p w:rsidR="00506935" w:rsidRDefault="00506935">
                      <w:pPr>
                        <w:pStyle w:val="Liste"/>
                      </w:pPr>
                      <w:r>
                        <w:t>Etkinlik Bir</w:t>
                      </w:r>
                    </w:p>
                    <w:p w:rsidR="00506935" w:rsidRDefault="00506935">
                      <w:pPr>
                        <w:pStyle w:val="Liste"/>
                      </w:pPr>
                      <w:r>
                        <w:t>Etkinlik İki</w:t>
                      </w:r>
                    </w:p>
                    <w:p w:rsidR="00506935" w:rsidRDefault="00506935">
                      <w:pPr>
                        <w:pStyle w:val="Liste"/>
                      </w:pPr>
                      <w:r>
                        <w:t>Etkinlik Üç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1631315</wp:posOffset>
                </wp:positionV>
                <wp:extent cx="1487805" cy="1796415"/>
                <wp:effectExtent l="0" t="0" r="3810" b="0"/>
                <wp:wrapNone/>
                <wp:docPr id="69" name="Text Box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805" cy="179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1648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7800" cy="1247775"/>
                                  <wp:effectExtent l="0" t="0" r="0" b="9525"/>
                                  <wp:docPr id="113" name="Resim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" name="k_27174201_20191023_081559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80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6" o:spid="_x0000_s1037" type="#_x0000_t202" style="position:absolute;margin-left:45pt;margin-top:128.45pt;width:117.15pt;height:141.45pt;z-index:251692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" stroked="f">
                <v:textbox style="mso-fit-shape-to-text:t">
                  <w:txbxContent>
                    <w:p w:rsidR="00506935" w:rsidRDefault="001648D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47800" cy="1247775"/>
                            <wp:effectExtent l="0" t="0" r="0" b="9525"/>
                            <wp:docPr id="113" name="Resim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" name="k_27174201_20191023_081559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800" cy="1247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361315</wp:posOffset>
                </wp:positionV>
                <wp:extent cx="7171055" cy="9367520"/>
                <wp:effectExtent l="10795" t="8890" r="9525" b="5715"/>
                <wp:wrapNone/>
                <wp:docPr id="68" name="Rectangle 24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71055" cy="936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2E491" id="Rectangle 249" o:spid="_x0000_s1026" style="position:absolute;margin-left:22.6pt;margin-top:28.45pt;width:564.65pt;height:737.6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" stroked="f">
                <v:stroke joinstyle="round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6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8" type="#_x0000_t202" style="position:absolute;margin-left:200pt;margin-top:24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BS7i3qxAgAAvA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6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9" type="#_x0000_t202" style="position:absolute;margin-left:199.2pt;margin-top:519.8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" filled="f" stroked="f">
                <v:textbox inset="0,0,0,0">
                  <w:txbxContent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 w:rsidR="00506935">
        <w:br w:type="page"/>
      </w: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7847965</wp:posOffset>
                </wp:positionV>
                <wp:extent cx="2324100" cy="1943735"/>
                <wp:effectExtent l="0" t="0" r="0" b="0"/>
                <wp:wrapNone/>
                <wp:docPr id="65" name="Text Box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94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3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9" o:spid="_x0000_s1040" type="#_x0000_t202" style="position:absolute;margin-left:388.5pt;margin-top:617.95pt;width:183pt;height:153.0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4991100</wp:posOffset>
                </wp:positionH>
                <wp:positionV relativeFrom="page">
                  <wp:posOffset>5714365</wp:posOffset>
                </wp:positionV>
                <wp:extent cx="2324100" cy="1829435"/>
                <wp:effectExtent l="0" t="0" r="0" b="0"/>
                <wp:wrapNone/>
                <wp:docPr id="64" name="Text Box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82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4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7" o:spid="_x0000_s1041" type="#_x0000_t202" style="position:absolute;margin-left:393pt;margin-top:449.95pt;width:183pt;height:144.0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4991100</wp:posOffset>
                </wp:positionH>
                <wp:positionV relativeFrom="page">
                  <wp:posOffset>3542665</wp:posOffset>
                </wp:positionV>
                <wp:extent cx="2324100" cy="1829435"/>
                <wp:effectExtent l="0" t="0" r="0" b="18415"/>
                <wp:wrapNone/>
                <wp:docPr id="6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82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5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42" type="#_x0000_t202" style="position:absolute;margin-left:393pt;margin-top:278.95pt;width:183pt;height:144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4991100</wp:posOffset>
                </wp:positionH>
                <wp:positionV relativeFrom="page">
                  <wp:posOffset>1384300</wp:posOffset>
                </wp:positionV>
                <wp:extent cx="2324100" cy="1816100"/>
                <wp:effectExtent l="0" t="3175" r="0" b="0"/>
                <wp:wrapNone/>
                <wp:docPr id="6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81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6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43" type="#_x0000_t202" style="position:absolute;margin-left:393pt;margin-top:109pt;width:183pt;height:14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1384300</wp:posOffset>
                </wp:positionV>
                <wp:extent cx="2323465" cy="1701800"/>
                <wp:effectExtent l="0" t="0" r="635" b="12700"/>
                <wp:wrapNone/>
                <wp:docPr id="6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6">
                        <w:txbxContent>
                          <w:p w:rsidR="00506935" w:rsidRDefault="0028233A" w:rsidP="00F07B70">
                            <w:pPr>
                              <w:pStyle w:val="GvdeMetni"/>
                              <w:jc w:val="both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323465" cy="1304925"/>
                                  <wp:effectExtent l="0" t="0" r="635" b="9525"/>
                                  <wp:docPr id="91" name="Resim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k_25072256_IMG-20191224-WA0006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346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Okulumuz öğrencilerinden </w:t>
                            </w:r>
                            <w:proofErr w:type="spellStart"/>
                            <w:r>
                              <w:t>İmaduddin</w:t>
                            </w:r>
                            <w:proofErr w:type="spellEnd"/>
                            <w:r>
                              <w:t xml:space="preserve"> </w:t>
                            </w:r>
                            <w:r w:rsidR="00F07B70">
                              <w:t xml:space="preserve">el </w:t>
                            </w:r>
                            <w:proofErr w:type="spellStart"/>
                            <w:r w:rsidR="00F07B70">
                              <w:t>Kaddur</w:t>
                            </w:r>
                            <w:proofErr w:type="spellEnd"/>
                            <w:r w:rsidR="00F07B70">
                              <w:t xml:space="preserve"> Genç Muhafızlar H</w:t>
                            </w:r>
                            <w:r w:rsidR="00FB2651">
                              <w:t xml:space="preserve">afızlık </w:t>
                            </w:r>
                            <w:proofErr w:type="gramStart"/>
                            <w:r w:rsidR="00F07B70">
                              <w:t>Y</w:t>
                            </w:r>
                            <w:r w:rsidR="00FB2651">
                              <w:t>arışmasında  Gaziantep</w:t>
                            </w:r>
                            <w:proofErr w:type="gramEnd"/>
                            <w:r w:rsidR="00FB2651">
                              <w:t xml:space="preserve"> il ikincisi oldu. </w:t>
                            </w:r>
                          </w:p>
                          <w:p w:rsidR="00506935" w:rsidRDefault="00FB2651" w:rsidP="00F07B70">
                            <w:pPr>
                              <w:pStyle w:val="GvdeMetni"/>
                              <w:jc w:val="both"/>
                            </w:pPr>
                            <w:r>
                              <w:t>Din Öğretimi Genel Müdürlüğünün düzenlediği yarışma</w:t>
                            </w:r>
                            <w:r w:rsidR="00F07B70">
                              <w:t xml:space="preserve">ya imam hatip lisesi ve ortaokullarından öğrenciler katılıyor. Okulumuz yeni bir okul olmasına rağmen yarışmada adını duyurmayı başarmıştır.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198pt;margin-top:109pt;width:182.95pt;height:134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" filled="f" stroked="f">
                <v:textbox style="mso-next-textbox:#Text Box 151;mso-fit-shape-to-text:t" inset="0,0,0,0">
                  <w:txbxContent>
                    <w:p w:rsidR="00506935" w:rsidRDefault="0028233A" w:rsidP="00F07B70">
                      <w:pPr>
                        <w:pStyle w:val="GvdeMetni"/>
                        <w:jc w:val="both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323465" cy="1304925"/>
                            <wp:effectExtent l="0" t="0" r="635" b="9525"/>
                            <wp:docPr id="91" name="Resim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k_25072256_IMG-20191224-WA0006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3465" cy="1304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Okulumuz öğrencilerinden </w:t>
                      </w:r>
                      <w:proofErr w:type="spellStart"/>
                      <w:r>
                        <w:t>İmaduddin</w:t>
                      </w:r>
                      <w:proofErr w:type="spellEnd"/>
                      <w:r>
                        <w:t xml:space="preserve"> </w:t>
                      </w:r>
                      <w:r w:rsidR="00F07B70">
                        <w:t xml:space="preserve">el </w:t>
                      </w:r>
                      <w:proofErr w:type="spellStart"/>
                      <w:r w:rsidR="00F07B70">
                        <w:t>Kaddur</w:t>
                      </w:r>
                      <w:proofErr w:type="spellEnd"/>
                      <w:r w:rsidR="00F07B70">
                        <w:t xml:space="preserve"> Genç Muhafızlar H</w:t>
                      </w:r>
                      <w:r w:rsidR="00FB2651">
                        <w:t xml:space="preserve">afızlık </w:t>
                      </w:r>
                      <w:proofErr w:type="gramStart"/>
                      <w:r w:rsidR="00F07B70">
                        <w:t>Y</w:t>
                      </w:r>
                      <w:r w:rsidR="00FB2651">
                        <w:t>arışmasında  Gaziantep</w:t>
                      </w:r>
                      <w:proofErr w:type="gramEnd"/>
                      <w:r w:rsidR="00FB2651">
                        <w:t xml:space="preserve"> il ikincisi oldu. </w:t>
                      </w:r>
                    </w:p>
                    <w:p w:rsidR="00506935" w:rsidRDefault="00FB2651" w:rsidP="00F07B70">
                      <w:pPr>
                        <w:pStyle w:val="GvdeMetni"/>
                        <w:jc w:val="both"/>
                      </w:pPr>
                      <w:r>
                        <w:t>Din Öğretimi Genel Müdürlüğünün düzenlediği yarışma</w:t>
                      </w:r>
                      <w:r w:rsidR="00F07B70">
                        <w:t xml:space="preserve">ya imam hatip lisesi ve ortaokullarından öğrenciler katılıyor. Okulumuz yeni bir okul olmasına rağmen yarışmada adını duyurmayı başarmıştır.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3542665</wp:posOffset>
                </wp:positionV>
                <wp:extent cx="2324100" cy="1715135"/>
                <wp:effectExtent l="0" t="0" r="0" b="18415"/>
                <wp:wrapNone/>
                <wp:docPr id="6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1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5">
                        <w:txbxContent>
                          <w:p w:rsidR="00506935" w:rsidRDefault="00CA571D" w:rsidP="00CA571D">
                            <w:pPr>
                              <w:pStyle w:val="GvdeMetni"/>
                              <w:jc w:val="both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324100" cy="1305560"/>
                                  <wp:effectExtent l="0" t="0" r="0" b="8890"/>
                                  <wp:docPr id="95" name="Resim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k_08154410_IMG-20200308-WA0007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100" cy="130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Tüm dünyayı etkileyen covid-19 virüs tedbi</w:t>
                            </w:r>
                            <w:r w:rsidR="00F07B70">
                              <w:t xml:space="preserve">rleri kapsamında okulumuz </w:t>
                            </w:r>
                            <w:proofErr w:type="gramStart"/>
                            <w:r w:rsidR="00F07B70">
                              <w:t>dezenf</w:t>
                            </w:r>
                            <w:r>
                              <w:t>ekte</w:t>
                            </w:r>
                            <w:proofErr w:type="gramEnd"/>
                            <w:r>
                              <w:t xml:space="preserve"> edildi. Okulumuzun sınıfları koridorları ve tüm yüzeyler </w:t>
                            </w:r>
                            <w:proofErr w:type="gramStart"/>
                            <w:r>
                              <w:t>dezenfekte</w:t>
                            </w:r>
                            <w:proofErr w:type="gramEnd"/>
                            <w:r>
                              <w:t xml:space="preserve"> edildi.</w:t>
                            </w:r>
                          </w:p>
                          <w:p w:rsidR="00CA571D" w:rsidRDefault="00CA571D" w:rsidP="00CA571D">
                            <w:pPr>
                              <w:pStyle w:val="GvdeMetni"/>
                              <w:jc w:val="both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324100" cy="1114425"/>
                                  <wp:effectExtent l="0" t="0" r="0" b="9525"/>
                                  <wp:docPr id="96" name="Resim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" name="08154521_IMG-20200308-WA0005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10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5" type="#_x0000_t202" style="position:absolute;margin-left:198pt;margin-top:278.95pt;width:183pt;height:135.0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" filled="f" stroked="f">
                <v:textbox style="mso-next-textbox:#Text Box 155;mso-fit-shape-to-text:t" inset="0,0,0,0">
                  <w:txbxContent>
                    <w:p w:rsidR="00506935" w:rsidRDefault="00CA571D" w:rsidP="00CA571D">
                      <w:pPr>
                        <w:pStyle w:val="GvdeMetni"/>
                        <w:jc w:val="both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324100" cy="1305560"/>
                            <wp:effectExtent l="0" t="0" r="0" b="8890"/>
                            <wp:docPr id="95" name="Resim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k_08154410_IMG-20200308-WA0007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100" cy="1305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Tüm dünyayı etkileyen covid-19 virüs tedbi</w:t>
                      </w:r>
                      <w:r w:rsidR="00F07B70">
                        <w:t xml:space="preserve">rleri kapsamında okulumuz </w:t>
                      </w:r>
                      <w:proofErr w:type="gramStart"/>
                      <w:r w:rsidR="00F07B70">
                        <w:t>dezenf</w:t>
                      </w:r>
                      <w:r>
                        <w:t>ekte</w:t>
                      </w:r>
                      <w:proofErr w:type="gramEnd"/>
                      <w:r>
                        <w:t xml:space="preserve"> edildi. Okulumuzun sınıfları koridorları ve tüm yüzeyler </w:t>
                      </w:r>
                      <w:proofErr w:type="gramStart"/>
                      <w:r>
                        <w:t>dezenfekte</w:t>
                      </w:r>
                      <w:proofErr w:type="gramEnd"/>
                      <w:r>
                        <w:t xml:space="preserve"> edildi.</w:t>
                      </w:r>
                    </w:p>
                    <w:p w:rsidR="00CA571D" w:rsidRDefault="00CA571D" w:rsidP="00CA571D">
                      <w:pPr>
                        <w:pStyle w:val="GvdeMetni"/>
                        <w:jc w:val="both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324100" cy="1114425"/>
                            <wp:effectExtent l="0" t="0" r="0" b="9525"/>
                            <wp:docPr id="96" name="Resim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" name="08154521_IMG-20200308-WA0005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100" cy="1114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5371465</wp:posOffset>
                </wp:positionV>
                <wp:extent cx="4800600" cy="236220"/>
                <wp:effectExtent l="0" t="0" r="0" b="2540"/>
                <wp:wrapNone/>
                <wp:docPr id="5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CA571D">
                            <w:pPr>
                              <w:pStyle w:val="Balk2"/>
                            </w:pPr>
                            <w:r>
                              <w:t>Covid-19 Korunma Yolları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6" type="#_x0000_t202" style="position:absolute;margin-left:198pt;margin-top:422.95pt;width:378pt;height:18.6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" filled="f" stroked="f">
                <v:textbox style="mso-fit-shape-to-text:t" inset="0,0,0,0">
                  <w:txbxContent>
                    <w:p w:rsidR="00506935" w:rsidRDefault="00CA571D">
                      <w:pPr>
                        <w:pStyle w:val="Balk2"/>
                      </w:pPr>
                      <w:r>
                        <w:t>Covid-19 Korunma Yolları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724535</wp:posOffset>
                </wp:positionH>
                <wp:positionV relativeFrom="page">
                  <wp:posOffset>3543300</wp:posOffset>
                </wp:positionV>
                <wp:extent cx="1097280" cy="457200"/>
                <wp:effectExtent l="635" t="0" r="0" b="0"/>
                <wp:wrapNone/>
                <wp:docPr id="5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>
                            <w:pPr>
                              <w:pStyle w:val="ResimYazsMetni"/>
                            </w:pPr>
                            <w:proofErr w:type="gramStart"/>
                            <w:r>
                              <w:rPr>
                                <w:color w:val="000080"/>
                              </w:rPr>
                              <w:t>Resmi veya grafiği açıklayan resim yazısı</w:t>
                            </w:r>
                            <w: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7" type="#_x0000_t202" style="position:absolute;margin-left:57.05pt;margin-top:279pt;width:86.4pt;height:36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tTrwIAALM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" filled="f" stroked="f">
                <v:textbox style="mso-fit-shape-to-text:t" inset="0,0,0,0">
                  <w:txbxContent>
                    <w:p w:rsidR="00506935" w:rsidRDefault="00506935">
                      <w:pPr>
                        <w:pStyle w:val="ResimYazsMetni"/>
                      </w:pPr>
                      <w:proofErr w:type="gramStart"/>
                      <w:r>
                        <w:rPr>
                          <w:color w:val="000080"/>
                        </w:rPr>
                        <w:t>Resmi veya grafiği açıklayan resim yazısı</w:t>
                      </w:r>
                      <w:r>
                        <w:t>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7543800</wp:posOffset>
                </wp:positionV>
                <wp:extent cx="4800600" cy="236220"/>
                <wp:effectExtent l="0" t="0" r="0" b="1905"/>
                <wp:wrapNone/>
                <wp:docPr id="57" name="Text Box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24353">
                            <w:pPr>
                              <w:pStyle w:val="Balk2"/>
                            </w:pPr>
                            <w:r>
                              <w:t>Okul Kütüphanemiz Faaliyette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9" o:spid="_x0000_s1048" type="#_x0000_t202" style="position:absolute;margin-left:198pt;margin-top:594pt;width:378pt;height:18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xJCtQ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" filled="f" stroked="f">
                <v:textbox style="mso-fit-shape-to-text:t" inset="0,0,0,0">
                  <w:txbxContent>
                    <w:p w:rsidR="00506935" w:rsidRDefault="00524353">
                      <w:pPr>
                        <w:pStyle w:val="Balk2"/>
                      </w:pPr>
                      <w:r>
                        <w:t>Okul Kütüphanemiz Faaliyette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5714365</wp:posOffset>
                </wp:positionV>
                <wp:extent cx="2324100" cy="1715135"/>
                <wp:effectExtent l="0" t="0" r="0" b="18415"/>
                <wp:wrapNone/>
                <wp:docPr id="56" name="Text Box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1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4">
                        <w:txbxContent>
                          <w:p w:rsidR="00524353" w:rsidRPr="00524353" w:rsidRDefault="00524353" w:rsidP="0052435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24353" w:rsidRPr="00524353" w:rsidRDefault="00524353" w:rsidP="00524353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60"/>
                                <w:szCs w:val="60"/>
                              </w:rPr>
                            </w:pPr>
                            <w:r w:rsidRPr="0052435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60"/>
                                <w:szCs w:val="60"/>
                              </w:rPr>
                              <w:t>5 ADIMI UYGULAYIN</w:t>
                            </w:r>
                          </w:p>
                          <w:p w:rsidR="00524353" w:rsidRDefault="00524353" w:rsidP="00524353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52435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Koronavirüsü</w:t>
                            </w:r>
                            <w:proofErr w:type="spellEnd"/>
                            <w:r w:rsidRPr="0052435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durdurmaya yardım edin</w:t>
                            </w:r>
                          </w:p>
                          <w:p w:rsidR="00524353" w:rsidRDefault="00524353" w:rsidP="00524353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524353" w:rsidRDefault="00524353" w:rsidP="00524353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524353" w:rsidRDefault="00524353" w:rsidP="00524353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524353" w:rsidRPr="00524353" w:rsidRDefault="00524353" w:rsidP="00524353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524353" w:rsidRPr="00524353" w:rsidRDefault="00524353" w:rsidP="00524353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524353">
                              <w:rPr>
                                <w:rFonts w:ascii="Arial" w:hAnsi="Arial" w:cs="Arial"/>
                                <w:b/>
                                <w:bCs/>
                                <w:color w:val="E94235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94235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proofErr w:type="spellStart"/>
                            <w:r w:rsidRPr="0052435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ELLER</w:t>
                            </w:r>
                            <w:r w:rsidRPr="00524353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Sık</w:t>
                            </w:r>
                            <w:proofErr w:type="spellEnd"/>
                            <w:proofErr w:type="gramEnd"/>
                            <w:r w:rsidRPr="00524353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sık yıkayın</w:t>
                            </w:r>
                          </w:p>
                          <w:p w:rsidR="00524353" w:rsidRPr="00524353" w:rsidRDefault="00524353" w:rsidP="00524353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524353">
                              <w:rPr>
                                <w:rFonts w:ascii="Arial" w:hAnsi="Arial" w:cs="Arial"/>
                                <w:b/>
                                <w:bCs/>
                                <w:color w:val="E94235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94235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proofErr w:type="spellStart"/>
                            <w:r w:rsidRPr="0052435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DİRSEK</w:t>
                            </w:r>
                            <w:r w:rsidRPr="00524353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İçine</w:t>
                            </w:r>
                            <w:proofErr w:type="spellEnd"/>
                            <w:proofErr w:type="gramEnd"/>
                            <w:r w:rsidRPr="00524353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doğru öksürün</w:t>
                            </w:r>
                          </w:p>
                          <w:p w:rsidR="00524353" w:rsidRPr="00524353" w:rsidRDefault="00524353" w:rsidP="00524353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524353">
                              <w:rPr>
                                <w:rFonts w:ascii="Arial" w:hAnsi="Arial" w:cs="Arial"/>
                                <w:b/>
                                <w:bCs/>
                                <w:color w:val="E94235"/>
                                <w:sz w:val="2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94235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proofErr w:type="spellStart"/>
                            <w:r w:rsidRPr="0052435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YÜZ</w:t>
                            </w:r>
                            <w:r w:rsidRPr="00524353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Dokunmaktan</w:t>
                            </w:r>
                            <w:proofErr w:type="spellEnd"/>
                            <w:proofErr w:type="gramEnd"/>
                            <w:r w:rsidRPr="00524353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kaçının</w:t>
                            </w:r>
                          </w:p>
                          <w:p w:rsidR="00524353" w:rsidRPr="00524353" w:rsidRDefault="00524353" w:rsidP="00524353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524353">
                              <w:rPr>
                                <w:rFonts w:ascii="Arial" w:hAnsi="Arial" w:cs="Arial"/>
                                <w:b/>
                                <w:bCs/>
                                <w:color w:val="E94235"/>
                                <w:sz w:val="2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94235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proofErr w:type="spellStart"/>
                            <w:r w:rsidRPr="0052435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MESAFE</w:t>
                            </w:r>
                            <w:r w:rsidRPr="00524353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Uzaklığı</w:t>
                            </w:r>
                            <w:proofErr w:type="spellEnd"/>
                            <w:proofErr w:type="gramEnd"/>
                            <w:r w:rsidRPr="00524353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koruyun</w:t>
                            </w:r>
                          </w:p>
                          <w:p w:rsidR="00524353" w:rsidRPr="00524353" w:rsidRDefault="00524353" w:rsidP="00524353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524353">
                              <w:rPr>
                                <w:rFonts w:ascii="Arial" w:hAnsi="Arial" w:cs="Arial"/>
                                <w:b/>
                                <w:bCs/>
                                <w:color w:val="E94235"/>
                                <w:sz w:val="2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94235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proofErr w:type="spellStart"/>
                            <w:r w:rsidRPr="0052435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EV</w:t>
                            </w:r>
                            <w:r w:rsidRPr="00524353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Mümkünse</w:t>
                            </w:r>
                            <w:proofErr w:type="spellEnd"/>
                            <w:proofErr w:type="gramEnd"/>
                            <w:r w:rsidRPr="00524353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evde kalın</w:t>
                            </w:r>
                          </w:p>
                          <w:p w:rsidR="00506935" w:rsidRDefault="00506935">
                            <w:pPr>
                              <w:pStyle w:val="GvdeMetni"/>
                            </w:pPr>
                            <w:r>
                              <w:t xml:space="preserve"> </w:t>
                            </w:r>
                          </w:p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6" o:spid="_x0000_s1049" type="#_x0000_t202" style="position:absolute;margin-left:198pt;margin-top:449.95pt;width:183pt;height:135.0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" filled="f" stroked="f">
                <v:textbox style="mso-next-textbox:#Text Box 1907;mso-fit-shape-to-text:t" inset="0,0,0,0">
                  <w:txbxContent>
                    <w:p w:rsidR="00524353" w:rsidRPr="00524353" w:rsidRDefault="00524353" w:rsidP="0052435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524353" w:rsidRPr="00524353" w:rsidRDefault="00524353" w:rsidP="00524353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60"/>
                          <w:szCs w:val="60"/>
                        </w:rPr>
                      </w:pPr>
                      <w:r w:rsidRPr="00524353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60"/>
                          <w:szCs w:val="60"/>
                        </w:rPr>
                        <w:t>5 ADIMI UYGULAYIN</w:t>
                      </w:r>
                    </w:p>
                    <w:p w:rsidR="00524353" w:rsidRDefault="00524353" w:rsidP="00524353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</w:pPr>
                      <w:proofErr w:type="spellStart"/>
                      <w:r w:rsidRPr="00524353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Koronavirüsü</w:t>
                      </w:r>
                      <w:proofErr w:type="spellEnd"/>
                      <w:r w:rsidRPr="00524353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durdurmaya yardım edin</w:t>
                      </w:r>
                    </w:p>
                    <w:p w:rsidR="00524353" w:rsidRDefault="00524353" w:rsidP="00524353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</w:pPr>
                    </w:p>
                    <w:p w:rsidR="00524353" w:rsidRDefault="00524353" w:rsidP="00524353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</w:pPr>
                    </w:p>
                    <w:p w:rsidR="00524353" w:rsidRDefault="00524353" w:rsidP="00524353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</w:pPr>
                    </w:p>
                    <w:p w:rsidR="00524353" w:rsidRPr="00524353" w:rsidRDefault="00524353" w:rsidP="00524353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</w:pPr>
                    </w:p>
                    <w:p w:rsidR="00524353" w:rsidRPr="00524353" w:rsidRDefault="00524353" w:rsidP="00524353">
                      <w:pPr>
                        <w:shd w:val="clear" w:color="auto" w:fill="FFFFFF"/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</w:rPr>
                      </w:pPr>
                      <w:proofErr w:type="gramStart"/>
                      <w:r w:rsidRPr="00524353">
                        <w:rPr>
                          <w:rFonts w:ascii="Arial" w:hAnsi="Arial" w:cs="Arial"/>
                          <w:b/>
                          <w:bCs/>
                          <w:color w:val="E94235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94235"/>
                          <w:sz w:val="21"/>
                          <w:szCs w:val="21"/>
                        </w:rPr>
                        <w:t xml:space="preserve">      </w:t>
                      </w:r>
                      <w:proofErr w:type="spellStart"/>
                      <w:r w:rsidRPr="00524353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ELLER</w:t>
                      </w:r>
                      <w:r w:rsidRPr="00524353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Sık</w:t>
                      </w:r>
                      <w:proofErr w:type="spellEnd"/>
                      <w:proofErr w:type="gramEnd"/>
                      <w:r w:rsidRPr="00524353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sık yıkayın</w:t>
                      </w:r>
                    </w:p>
                    <w:p w:rsidR="00524353" w:rsidRPr="00524353" w:rsidRDefault="00524353" w:rsidP="00524353">
                      <w:pPr>
                        <w:shd w:val="clear" w:color="auto" w:fill="FFFFFF"/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</w:rPr>
                      </w:pPr>
                      <w:proofErr w:type="gramStart"/>
                      <w:r w:rsidRPr="00524353">
                        <w:rPr>
                          <w:rFonts w:ascii="Arial" w:hAnsi="Arial" w:cs="Arial"/>
                          <w:b/>
                          <w:bCs/>
                          <w:color w:val="E94235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94235"/>
                          <w:sz w:val="21"/>
                          <w:szCs w:val="21"/>
                        </w:rPr>
                        <w:t xml:space="preserve">      </w:t>
                      </w:r>
                      <w:proofErr w:type="spellStart"/>
                      <w:r w:rsidRPr="00524353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DİRSEK</w:t>
                      </w:r>
                      <w:r w:rsidRPr="00524353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İçine</w:t>
                      </w:r>
                      <w:proofErr w:type="spellEnd"/>
                      <w:proofErr w:type="gramEnd"/>
                      <w:r w:rsidRPr="00524353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doğru öksürün</w:t>
                      </w:r>
                    </w:p>
                    <w:p w:rsidR="00524353" w:rsidRPr="00524353" w:rsidRDefault="00524353" w:rsidP="00524353">
                      <w:pPr>
                        <w:shd w:val="clear" w:color="auto" w:fill="FFFFFF"/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</w:rPr>
                      </w:pPr>
                      <w:proofErr w:type="gramStart"/>
                      <w:r w:rsidRPr="00524353">
                        <w:rPr>
                          <w:rFonts w:ascii="Arial" w:hAnsi="Arial" w:cs="Arial"/>
                          <w:b/>
                          <w:bCs/>
                          <w:color w:val="E94235"/>
                          <w:sz w:val="21"/>
                          <w:szCs w:val="21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94235"/>
                          <w:sz w:val="21"/>
                          <w:szCs w:val="21"/>
                        </w:rPr>
                        <w:t xml:space="preserve">      </w:t>
                      </w:r>
                      <w:proofErr w:type="spellStart"/>
                      <w:r w:rsidRPr="00524353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YÜZ</w:t>
                      </w:r>
                      <w:r w:rsidRPr="00524353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Dokunmaktan</w:t>
                      </w:r>
                      <w:proofErr w:type="spellEnd"/>
                      <w:proofErr w:type="gramEnd"/>
                      <w:r w:rsidRPr="00524353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kaçının</w:t>
                      </w:r>
                    </w:p>
                    <w:p w:rsidR="00524353" w:rsidRPr="00524353" w:rsidRDefault="00524353" w:rsidP="00524353">
                      <w:pPr>
                        <w:shd w:val="clear" w:color="auto" w:fill="FFFFFF"/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</w:rPr>
                      </w:pPr>
                      <w:proofErr w:type="gramStart"/>
                      <w:r w:rsidRPr="00524353">
                        <w:rPr>
                          <w:rFonts w:ascii="Arial" w:hAnsi="Arial" w:cs="Arial"/>
                          <w:b/>
                          <w:bCs/>
                          <w:color w:val="E94235"/>
                          <w:sz w:val="21"/>
                          <w:szCs w:val="21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94235"/>
                          <w:sz w:val="21"/>
                          <w:szCs w:val="21"/>
                        </w:rPr>
                        <w:t xml:space="preserve">      </w:t>
                      </w:r>
                      <w:proofErr w:type="spellStart"/>
                      <w:r w:rsidRPr="00524353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MESAFE</w:t>
                      </w:r>
                      <w:r w:rsidRPr="00524353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Uzaklığı</w:t>
                      </w:r>
                      <w:proofErr w:type="spellEnd"/>
                      <w:proofErr w:type="gramEnd"/>
                      <w:r w:rsidRPr="00524353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koruyun</w:t>
                      </w:r>
                    </w:p>
                    <w:p w:rsidR="00524353" w:rsidRPr="00524353" w:rsidRDefault="00524353" w:rsidP="00524353">
                      <w:pPr>
                        <w:shd w:val="clear" w:color="auto" w:fill="FFFFFF"/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</w:rPr>
                      </w:pPr>
                      <w:proofErr w:type="gramStart"/>
                      <w:r w:rsidRPr="00524353">
                        <w:rPr>
                          <w:rFonts w:ascii="Arial" w:hAnsi="Arial" w:cs="Arial"/>
                          <w:b/>
                          <w:bCs/>
                          <w:color w:val="E94235"/>
                          <w:sz w:val="21"/>
                          <w:szCs w:val="21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94235"/>
                          <w:sz w:val="21"/>
                          <w:szCs w:val="21"/>
                        </w:rPr>
                        <w:t xml:space="preserve">      </w:t>
                      </w:r>
                      <w:proofErr w:type="spellStart"/>
                      <w:r w:rsidRPr="00524353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EV</w:t>
                      </w:r>
                      <w:r w:rsidRPr="00524353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Mümkünse</w:t>
                      </w:r>
                      <w:proofErr w:type="spellEnd"/>
                      <w:proofErr w:type="gramEnd"/>
                      <w:r w:rsidRPr="00524353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evde kalın</w:t>
                      </w:r>
                    </w:p>
                    <w:p w:rsidR="00506935" w:rsidRDefault="00506935">
                      <w:pPr>
                        <w:pStyle w:val="GvdeMetni"/>
                      </w:pPr>
                      <w:r>
                        <w:t xml:space="preserve"> </w:t>
                      </w:r>
                    </w:p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7886065</wp:posOffset>
                </wp:positionV>
                <wp:extent cx="2324100" cy="1715135"/>
                <wp:effectExtent l="0" t="0" r="0" b="18415"/>
                <wp:wrapNone/>
                <wp:docPr id="55" name="Text Box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1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3">
                        <w:txbxContent>
                          <w:p w:rsidR="00506935" w:rsidRDefault="00524353" w:rsidP="00BC5682">
                            <w:pPr>
                              <w:pStyle w:val="GvdeMetni"/>
                              <w:jc w:val="both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324100" cy="1715135"/>
                                  <wp:effectExtent l="0" t="0" r="0" b="0"/>
                                  <wp:docPr id="99" name="Resim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" name="k_05200210_20191105_133509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100" cy="1715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C5682">
                              <w:rPr>
                                <w:rFonts w:cs="Times New Roman"/>
                              </w:rPr>
                              <w:t xml:space="preserve">Yeni açılan kütüphanemiz kitap bağışlarınızla </w:t>
                            </w:r>
                            <w:r w:rsidR="00BC5682" w:rsidRPr="00BC5682"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>zenginleşecektir</w:t>
                            </w:r>
                            <w:r w:rsidR="00BC5682">
                              <w:rPr>
                                <w:rFonts w:cs="Times New Roman"/>
                              </w:rPr>
                              <w:t xml:space="preserve">. Kitap kurtları kütüphane sizler için açık. </w:t>
                            </w:r>
                            <w:r w:rsidR="00506935">
                              <w:t xml:space="preserve"> </w:t>
                            </w:r>
                          </w:p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8" o:spid="_x0000_s1050" type="#_x0000_t202" style="position:absolute;margin-left:198pt;margin-top:620.95pt;width:183pt;height:135.0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" filled="f" stroked="f">
                <v:textbox style="mso-next-textbox:#Text Box 1909;mso-fit-shape-to-text:t" inset="0,0,0,0">
                  <w:txbxContent>
                    <w:p w:rsidR="00506935" w:rsidRDefault="00524353" w:rsidP="00BC5682">
                      <w:pPr>
                        <w:pStyle w:val="GvdeMetni"/>
                        <w:jc w:val="both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324100" cy="1715135"/>
                            <wp:effectExtent l="0" t="0" r="0" b="0"/>
                            <wp:docPr id="99" name="Resim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" name="k_05200210_20191105_133509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100" cy="1715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C5682">
                        <w:rPr>
                          <w:rFonts w:cs="Times New Roman"/>
                        </w:rPr>
                        <w:t xml:space="preserve">Yeni açılan kütüphanemiz kitap bağışlarınızla </w:t>
                      </w:r>
                      <w:r w:rsidR="00BC5682" w:rsidRPr="00BC5682">
                        <w:rPr>
                          <w:rFonts w:cs="Times New Roman"/>
                          <w:sz w:val="44"/>
                          <w:szCs w:val="44"/>
                        </w:rPr>
                        <w:t>zenginleşecektir</w:t>
                      </w:r>
                      <w:r w:rsidR="00BC5682">
                        <w:rPr>
                          <w:rFonts w:cs="Times New Roman"/>
                        </w:rPr>
                        <w:t xml:space="preserve">. Kitap kurtları kütüphane sizler için açık. </w:t>
                      </w:r>
                      <w:r w:rsidR="00506935">
                        <w:t xml:space="preserve"> </w:t>
                      </w:r>
                    </w:p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1600200</wp:posOffset>
                </wp:positionV>
                <wp:extent cx="1869440" cy="1776730"/>
                <wp:effectExtent l="0" t="0" r="0" b="4445"/>
                <wp:wrapNone/>
                <wp:docPr id="54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177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BC56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9775" cy="2276475"/>
                                  <wp:effectExtent l="0" t="0" r="9525" b="9525"/>
                                  <wp:docPr id="100" name="Resim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" name="indir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9775" cy="2276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0" o:spid="_x0000_s1051" type="#_x0000_t202" style="position:absolute;margin-left:27pt;margin-top:126pt;width:147.2pt;height:139.9pt;z-index:251691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" stroked="f">
                <v:textbox style="mso-fit-shape-to-text:t">
                  <w:txbxContent>
                    <w:p w:rsidR="00506935" w:rsidRDefault="00BC568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09775" cy="2276475"/>
                            <wp:effectExtent l="0" t="0" r="9525" b="9525"/>
                            <wp:docPr id="100" name="Resim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" name="indir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9775" cy="2276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432435</wp:posOffset>
                </wp:positionH>
                <wp:positionV relativeFrom="page">
                  <wp:posOffset>459105</wp:posOffset>
                </wp:positionV>
                <wp:extent cx="6858000" cy="365760"/>
                <wp:effectExtent l="3810" t="1905" r="0" b="3810"/>
                <wp:wrapNone/>
                <wp:docPr id="5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6576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B85F1" id="Rectangle 123" o:spid="_x0000_s1026" style="position:absolute;margin-left:34.05pt;margin-top:36.15pt;width:540pt;height:28.8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AJ&#10;Fj1TgwIAAP4EAAAOAAAAAAAAAAAAAAAAAC4CAABkcnMvZTJvRG9jLnhtbFBLAQItABQABgAIAAAA&#10;IQABflS74AAAAAoBAAAPAAAAAAAAAAAAAAAAAN0EAABkcnMvZG93bnJldi54bWxQSwUGAAAAAAQA&#10;BADzAAAA6gUAAAAA&#10;" fillcolor="#f6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533400</wp:posOffset>
                </wp:positionV>
                <wp:extent cx="1143000" cy="342900"/>
                <wp:effectExtent l="0" t="0" r="0" b="0"/>
                <wp:wrapNone/>
                <wp:docPr id="5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>
                            <w:pPr>
                              <w:rPr>
                                <w:rStyle w:val="SayfaNumaras"/>
                                <w:szCs w:val="20"/>
                              </w:rPr>
                            </w:pPr>
                            <w:r>
                              <w:rPr>
                                <w:rStyle w:val="SayfaNumaras"/>
                                <w:szCs w:val="20"/>
                              </w:rPr>
                              <w:t>Sayfa 2 /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52" type="#_x0000_t202" style="position:absolute;margin-left:48pt;margin-top:42pt;width:90pt;height:27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" filled="f" stroked="f">
                <v:textbox inset="0,0,0,0">
                  <w:txbxContent>
                    <w:p w:rsidR="00506935" w:rsidRDefault="00506935">
                      <w:pPr>
                        <w:rPr>
                          <w:rStyle w:val="SayfaNumaras"/>
                          <w:szCs w:val="20"/>
                        </w:rPr>
                      </w:pPr>
                      <w:r>
                        <w:rPr>
                          <w:rStyle w:val="SayfaNumaras"/>
                          <w:szCs w:val="20"/>
                        </w:rPr>
                        <w:t>Sayfa 2 /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557530</wp:posOffset>
                </wp:positionV>
                <wp:extent cx="1943100" cy="206375"/>
                <wp:effectExtent l="0" t="0" r="0" b="0"/>
                <wp:wrapNone/>
                <wp:docPr id="5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>
                            <w:pPr>
                              <w:pStyle w:val="SayfaBal"/>
                            </w:pPr>
                            <w:r>
                              <w:t>Okul Bülteni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53" type="#_x0000_t202" style="position:absolute;margin-left:405pt;margin-top:43.9pt;width:153pt;height:16.2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" filled="f" stroked="f">
                <v:textbox style="mso-fit-shape-to-text:t" inset="0,0,0,0">
                  <w:txbxContent>
                    <w:p w:rsidR="00506935" w:rsidRDefault="00506935">
                      <w:pPr>
                        <w:pStyle w:val="SayfaBal"/>
                      </w:pPr>
                      <w:r>
                        <w:t>Okul Bülteni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557530</wp:posOffset>
                </wp:positionV>
                <wp:extent cx="1943100" cy="206375"/>
                <wp:effectExtent l="0" t="0" r="0" b="0"/>
                <wp:wrapNone/>
                <wp:docPr id="50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1648DE">
                            <w:pPr>
                              <w:pStyle w:val="SayfaBal"/>
                              <w:jc w:val="center"/>
                            </w:pPr>
                            <w:r>
                              <w:t>HABERLER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54" type="#_x0000_t202" style="position:absolute;margin-left:180pt;margin-top:43.9pt;width:153pt;height:16.2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+9sQIAALQ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" filled="f" stroked="f">
                <v:textbox style="mso-fit-shape-to-text:t" inset="0,0,0,0">
                  <w:txbxContent>
                    <w:p w:rsidR="00506935" w:rsidRDefault="001648DE">
                      <w:pPr>
                        <w:pStyle w:val="SayfaBal"/>
                        <w:jc w:val="center"/>
                      </w:pPr>
                      <w:r>
                        <w:t>HABERLER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610235</wp:posOffset>
                </wp:positionH>
                <wp:positionV relativeFrom="page">
                  <wp:posOffset>4925695</wp:posOffset>
                </wp:positionV>
                <wp:extent cx="1414145" cy="1371600"/>
                <wp:effectExtent l="635" t="1270" r="4445" b="0"/>
                <wp:wrapNone/>
                <wp:docPr id="4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>
                            <w:pPr>
                              <w:pStyle w:val="ekiciAlnt"/>
                            </w:pPr>
                            <w:r>
                              <w:t>“</w:t>
                            </w:r>
                            <w:proofErr w:type="spellStart"/>
                            <w:r w:rsidR="00524353">
                              <w:t>Corona</w:t>
                            </w:r>
                            <w:proofErr w:type="spellEnd"/>
                            <w:r w:rsidR="00524353">
                              <w:t xml:space="preserve"> virüs alacağınız tedbirlerden daha güçlü değildir.</w:t>
                            </w:r>
                            <w:r>
                              <w:t xml:space="preserve">” 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5" type="#_x0000_t202" style="position:absolute;margin-left:48.05pt;margin-top:387.85pt;width:111.35pt;height:108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" filled="f" stroked="f">
                <v:textbox style="mso-fit-shape-to-text:t" inset="0,0,,0">
                  <w:txbxContent>
                    <w:p w:rsidR="00506935" w:rsidRDefault="00506935">
                      <w:pPr>
                        <w:pStyle w:val="ekiciAlnt"/>
                      </w:pPr>
                      <w:r>
                        <w:t>“</w:t>
                      </w:r>
                      <w:proofErr w:type="spellStart"/>
                      <w:r w:rsidR="00524353">
                        <w:t>Corona</w:t>
                      </w:r>
                      <w:proofErr w:type="spellEnd"/>
                      <w:r w:rsidR="00524353">
                        <w:t xml:space="preserve"> virüs alacağınız tedbirlerden daha güçlü değildir.</w:t>
                      </w:r>
                      <w:r>
                        <w:t xml:space="preserve">”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3197860</wp:posOffset>
                </wp:positionV>
                <wp:extent cx="4800600" cy="236220"/>
                <wp:effectExtent l="0" t="0" r="0" b="4445"/>
                <wp:wrapNone/>
                <wp:docPr id="4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CA571D">
                            <w:pPr>
                              <w:pStyle w:val="Balk2"/>
                            </w:pPr>
                            <w:r>
                              <w:t xml:space="preserve">Okulumuzda Covid-19 Tedbirleri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6" type="#_x0000_t202" style="position:absolute;margin-left:198pt;margin-top:251.8pt;width:378pt;height:18.6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" filled="f" stroked="f">
                <v:textbox style="mso-fit-shape-to-text:t" inset="0,0,0,0">
                  <w:txbxContent>
                    <w:p w:rsidR="00506935" w:rsidRDefault="00CA571D">
                      <w:pPr>
                        <w:pStyle w:val="Balk2"/>
                      </w:pPr>
                      <w:r>
                        <w:t xml:space="preserve">Okulumuzda Covid-19 Tedbirleri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1028700</wp:posOffset>
                </wp:positionV>
                <wp:extent cx="4800600" cy="236220"/>
                <wp:effectExtent l="0" t="0" r="3175" b="1905"/>
                <wp:wrapNone/>
                <wp:docPr id="4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FB2651">
                            <w:pPr>
                              <w:pStyle w:val="Balk2"/>
                            </w:pPr>
                            <w:r>
                              <w:t xml:space="preserve">Öğrencimiz Gaziantep il </w:t>
                            </w:r>
                            <w:r w:rsidR="00F07B70">
                              <w:t>İkinci</w:t>
                            </w:r>
                            <w:r>
                              <w:t>si Oldu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7" type="#_x0000_t202" style="position:absolute;margin-left:197pt;margin-top:81pt;width:378pt;height:18.6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" filled="f" stroked="f">
                <v:textbox style="mso-fit-shape-to-text:t" inset="0,0,0,0">
                  <w:txbxContent>
                    <w:p w:rsidR="00506935" w:rsidRDefault="00FB2651">
                      <w:pPr>
                        <w:pStyle w:val="Balk2"/>
                      </w:pPr>
                      <w:r>
                        <w:t xml:space="preserve">Öğrencimiz Gaziantep il </w:t>
                      </w:r>
                      <w:r w:rsidR="00F07B70">
                        <w:t>İkinci</w:t>
                      </w:r>
                      <w:r>
                        <w:t>si Oldu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46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58" type="#_x0000_t202" style="position:absolute;margin-left:200pt;margin-top:97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YVsgIAALw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kxkjQDmp0x0aDruWIwkWE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iieu2Arq3vQ&#10;r5KgMNAijEAwGql+YDTAOMmw/r6nimHUfhDQA3b2zIaaje1sUFGCa4YNRpO5NtOM2veK7xpAnrpM&#10;yCvok5o7FduGmqIACnYBI8KReRxndgadrt2tp6G7+gU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BMXtYVsgIAALw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45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59" type="#_x0000_t202" style="position:absolute;margin-left:201pt;margin-top:351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IXsgIAALw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Cw5sheyAgAAvA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44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60" type="#_x0000_t202" style="position:absolute;margin-left:201pt;margin-top:604pt;width:7.2pt;height:7.2pt;z-index:251661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uU6NlbICAAC8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 w:rsidR="00506935">
        <w:br w:type="page"/>
      </w:r>
      <w:r w:rsidR="00BC568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E8A5326" wp14:editId="3BA49041">
                <wp:simplePos x="0" y="0"/>
                <wp:positionH relativeFrom="margin">
                  <wp:align>center</wp:align>
                </wp:positionH>
                <wp:positionV relativeFrom="page">
                  <wp:posOffset>478155</wp:posOffset>
                </wp:positionV>
                <wp:extent cx="6858000" cy="365760"/>
                <wp:effectExtent l="0" t="0" r="0" b="0"/>
                <wp:wrapNone/>
                <wp:docPr id="32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6576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2FA1F" id="Rectangle 126" o:spid="_x0000_s1026" style="position:absolute;margin-left:0;margin-top:37.65pt;width:540pt;height:28.8pt;z-index: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qtS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5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" fillcolor="#f60" stroked="f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3ED0FA" wp14:editId="0BE3C59D">
                <wp:simplePos x="0" y="0"/>
                <wp:positionH relativeFrom="page">
                  <wp:posOffset>3048000</wp:posOffset>
                </wp:positionH>
                <wp:positionV relativeFrom="page">
                  <wp:posOffset>5727700</wp:posOffset>
                </wp:positionV>
                <wp:extent cx="2324100" cy="1816100"/>
                <wp:effectExtent l="0" t="3175" r="0" b="0"/>
                <wp:wrapNone/>
                <wp:docPr id="43" name="Text Box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81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0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ED0FA" id="Text Box 1879" o:spid="_x0000_s1061" type="#_x0000_t202" style="position:absolute;margin-left:240pt;margin-top:451pt;width:183pt;height:143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20D3C1" wp14:editId="52686409">
                <wp:simplePos x="0" y="0"/>
                <wp:positionH relativeFrom="page">
                  <wp:posOffset>3048000</wp:posOffset>
                </wp:positionH>
                <wp:positionV relativeFrom="page">
                  <wp:posOffset>3556000</wp:posOffset>
                </wp:positionV>
                <wp:extent cx="2324100" cy="1930400"/>
                <wp:effectExtent l="0" t="3175" r="0" b="0"/>
                <wp:wrapNone/>
                <wp:docPr id="42" name="Text Box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9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1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0D3C1" id="Text Box 1876" o:spid="_x0000_s1062" type="#_x0000_t202" style="position:absolute;margin-left:240pt;margin-top:280pt;width:183pt;height:152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D28DB5" wp14:editId="6D930376">
                <wp:simplePos x="0" y="0"/>
                <wp:positionH relativeFrom="page">
                  <wp:posOffset>3048000</wp:posOffset>
                </wp:positionH>
                <wp:positionV relativeFrom="page">
                  <wp:posOffset>1384300</wp:posOffset>
                </wp:positionV>
                <wp:extent cx="2324100" cy="1930400"/>
                <wp:effectExtent l="0" t="3175" r="0" b="0"/>
                <wp:wrapNone/>
                <wp:docPr id="41" name="Text Box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9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2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28DB5" id="Text Box 1873" o:spid="_x0000_s1063" type="#_x0000_t202" style="position:absolute;margin-left:240pt;margin-top:109pt;width:183pt;height:152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BF8B43D" wp14:editId="4F275111">
                <wp:simplePos x="0" y="0"/>
                <wp:positionH relativeFrom="page">
                  <wp:posOffset>5956935</wp:posOffset>
                </wp:positionH>
                <wp:positionV relativeFrom="page">
                  <wp:posOffset>4095115</wp:posOffset>
                </wp:positionV>
                <wp:extent cx="1097280" cy="457200"/>
                <wp:effectExtent l="3810" t="0" r="3810" b="635"/>
                <wp:wrapNone/>
                <wp:docPr id="4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81244B">
                            <w:pPr>
                              <w:pStyle w:val="ResimYazsMetni"/>
                              <w:rPr>
                                <w:color w:val="000080"/>
                              </w:rPr>
                            </w:pPr>
                            <w:r>
                              <w:rPr>
                                <w:color w:val="000080"/>
                              </w:rPr>
                              <w:t>Verimli çalışmak için masa üzerinde dikkat dağıtacak nesneler olmamalı, telefon çalışma odasında bulunmamalı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8B43D" id="Text Box 38" o:spid="_x0000_s1064" type="#_x0000_t202" style="position:absolute;margin-left:469.05pt;margin-top:322.45pt;width:86.4pt;height:36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bLOsAIAALM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" filled="f" stroked="f">
                <v:textbox style="mso-fit-shape-to-text:t" inset="0,0,0,0">
                  <w:txbxContent>
                    <w:p w:rsidR="00506935" w:rsidRDefault="0081244B">
                      <w:pPr>
                        <w:pStyle w:val="ResimYazsMetni"/>
                        <w:rPr>
                          <w:color w:val="000080"/>
                        </w:rPr>
                      </w:pPr>
                      <w:r>
                        <w:rPr>
                          <w:color w:val="000080"/>
                        </w:rPr>
                        <w:t>Verimli çalışmak için masa üzerinde dikkat dağıtacak nesneler olmamalı, telefon çalışma odasında bulunmamalı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5DC8E7" wp14:editId="52F10395">
                <wp:simplePos x="0" y="0"/>
                <wp:positionH relativeFrom="page">
                  <wp:posOffset>571500</wp:posOffset>
                </wp:positionH>
                <wp:positionV relativeFrom="page">
                  <wp:posOffset>1384300</wp:posOffset>
                </wp:positionV>
                <wp:extent cx="2323465" cy="1701800"/>
                <wp:effectExtent l="0" t="0" r="635" b="12700"/>
                <wp:wrapNone/>
                <wp:docPr id="39" name="Text Box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2">
                        <w:txbxContent>
                          <w:p w:rsidR="00FB2B6D" w:rsidRDefault="000960FE" w:rsidP="00FB2B6D">
                            <w:pPr>
                              <w:pStyle w:val="GvdeMetni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AC4E1F6" wp14:editId="1E1D7C00">
                                  <wp:extent cx="2323465" cy="1590675"/>
                                  <wp:effectExtent l="0" t="0" r="635" b="9525"/>
                                  <wp:docPr id="108" name="Resim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" name="k_17172924_20191224_12031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346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6935" w:rsidRDefault="00FB2B6D" w:rsidP="00A1138B">
                            <w:pPr>
                              <w:pStyle w:val="GvdeMetni"/>
                              <w:jc w:val="both"/>
                            </w:pP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A1138B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Okulumuz öğretmeni </w:t>
                            </w:r>
                            <w:proofErr w:type="spellStart"/>
                            <w:r w:rsidRPr="00A1138B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Nursaç</w:t>
                            </w:r>
                            <w:proofErr w:type="spellEnd"/>
                            <w:r w:rsidRPr="00A1138B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EFELER öğrencilerimizin hadisleri bilmesi ve hayatlarına geçirip peygamber terbiyesi almaları </w:t>
                            </w:r>
                            <w:r w:rsidR="00A23010" w:rsidRPr="00A1138B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amacıyla ‘Hadis Işığında Yürüyen Gençlik’ projesini yapmıştır. Hadisler ile değerler eğitimi birleştirilerek </w:t>
                            </w:r>
                            <w:r w:rsidR="00A1138B" w:rsidRPr="00A1138B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gençlere değerler aşılamak amacıyla planlanmıştır</w:t>
                            </w:r>
                            <w:r w:rsidR="00A1138B">
                              <w:rPr>
                                <w:rFonts w:cs="Times New Roman"/>
                              </w:rPr>
                              <w:t>.</w:t>
                            </w:r>
                            <w:r w:rsidR="0050693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DC8E7" id="Text Box 1871" o:spid="_x0000_s1065" type="#_x0000_t202" style="position:absolute;margin-left:45pt;margin-top:109pt;width:182.95pt;height:134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EttgIAALY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" filled="f" stroked="f">
                <v:textbox style="mso-next-textbox:#Text Box 1873;mso-fit-shape-to-text:t" inset="0,0,0,0">
                  <w:txbxContent>
                    <w:p w:rsidR="00FB2B6D" w:rsidRDefault="000960FE" w:rsidP="00FB2B6D">
                      <w:pPr>
                        <w:pStyle w:val="GvdeMetni"/>
                        <w:rPr>
                          <w:rFonts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AC4E1F6" wp14:editId="1E1D7C00">
                            <wp:extent cx="2323465" cy="1590675"/>
                            <wp:effectExtent l="0" t="0" r="635" b="9525"/>
                            <wp:docPr id="108" name="Resim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" name="k_17172924_20191224_12031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3465" cy="1590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6935" w:rsidRDefault="00FB2B6D" w:rsidP="00A1138B">
                      <w:pPr>
                        <w:pStyle w:val="GvdeMetni"/>
                        <w:jc w:val="both"/>
                      </w:pPr>
                      <w:r>
                        <w:rPr>
                          <w:rFonts w:cs="Times New Roman"/>
                        </w:rPr>
                        <w:t xml:space="preserve"> </w:t>
                      </w:r>
                      <w:r w:rsidRPr="00A1138B">
                        <w:rPr>
                          <w:rFonts w:cs="Times New Roman"/>
                          <w:sz w:val="24"/>
                          <w:szCs w:val="24"/>
                        </w:rPr>
                        <w:t xml:space="preserve">Okulumuz öğretmeni </w:t>
                      </w:r>
                      <w:proofErr w:type="spellStart"/>
                      <w:r w:rsidRPr="00A1138B">
                        <w:rPr>
                          <w:rFonts w:cs="Times New Roman"/>
                          <w:sz w:val="24"/>
                          <w:szCs w:val="24"/>
                        </w:rPr>
                        <w:t>Nursaç</w:t>
                      </w:r>
                      <w:proofErr w:type="spellEnd"/>
                      <w:r w:rsidRPr="00A1138B">
                        <w:rPr>
                          <w:rFonts w:cs="Times New Roman"/>
                          <w:sz w:val="24"/>
                          <w:szCs w:val="24"/>
                        </w:rPr>
                        <w:t xml:space="preserve"> EFELER öğrencilerimizin hadisleri bilmesi ve hayatlarına geçirip peygamber terbiyesi almaları </w:t>
                      </w:r>
                      <w:r w:rsidR="00A23010" w:rsidRPr="00A1138B">
                        <w:rPr>
                          <w:rFonts w:cs="Times New Roman"/>
                          <w:sz w:val="24"/>
                          <w:szCs w:val="24"/>
                        </w:rPr>
                        <w:t xml:space="preserve">amacıyla ‘Hadis Işığında Yürüyen Gençlik’ projesini yapmıştır. Hadisler ile değerler eğitimi birleştirilerek </w:t>
                      </w:r>
                      <w:r w:rsidR="00A1138B" w:rsidRPr="00A1138B">
                        <w:rPr>
                          <w:rFonts w:cs="Times New Roman"/>
                          <w:sz w:val="24"/>
                          <w:szCs w:val="24"/>
                        </w:rPr>
                        <w:t>gençlere değerler aşılamak amacıyla planlanmıştır</w:t>
                      </w:r>
                      <w:r w:rsidR="00A1138B">
                        <w:rPr>
                          <w:rFonts w:cs="Times New Roman"/>
                        </w:rPr>
                        <w:t>.</w:t>
                      </w:r>
                      <w:r w:rsidR="00506935"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2357C7" wp14:editId="7DEB2F4D">
                <wp:simplePos x="0" y="0"/>
                <wp:positionH relativeFrom="page">
                  <wp:posOffset>558800</wp:posOffset>
                </wp:positionH>
                <wp:positionV relativeFrom="page">
                  <wp:posOffset>3200400</wp:posOffset>
                </wp:positionV>
                <wp:extent cx="4800600" cy="236220"/>
                <wp:effectExtent l="0" t="0" r="3175" b="1905"/>
                <wp:wrapNone/>
                <wp:docPr id="38" name="Text Box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A1138B">
                            <w:pPr>
                              <w:pStyle w:val="Balk2"/>
                            </w:pPr>
                            <w:r>
                              <w:t xml:space="preserve">Öğrencilerimizle Birebir Çalışmalar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357C7" id="Text Box 1875" o:spid="_x0000_s1066" type="#_x0000_t202" style="position:absolute;margin-left:44pt;margin-top:252pt;width:378pt;height:18.6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" filled="f" stroked="f">
                <v:textbox style="mso-fit-shape-to-text:t" inset="0,0,0,0">
                  <w:txbxContent>
                    <w:p w:rsidR="00506935" w:rsidRDefault="00A1138B">
                      <w:pPr>
                        <w:pStyle w:val="Balk2"/>
                      </w:pPr>
                      <w:r>
                        <w:t xml:space="preserve">Öğrencilerimizle Birebir Çalışmalar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829E27" wp14:editId="27FA0E6B">
                <wp:simplePos x="0" y="0"/>
                <wp:positionH relativeFrom="page">
                  <wp:posOffset>571500</wp:posOffset>
                </wp:positionH>
                <wp:positionV relativeFrom="page">
                  <wp:posOffset>5727700</wp:posOffset>
                </wp:positionV>
                <wp:extent cx="2323465" cy="1701800"/>
                <wp:effectExtent l="0" t="0" r="635" b="12700"/>
                <wp:wrapNone/>
                <wp:docPr id="37" name="Text Box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0">
                        <w:txbxContent>
                          <w:p w:rsidR="00506935" w:rsidRPr="0081244B" w:rsidRDefault="000960FE">
                            <w:pPr>
                              <w:pStyle w:val="GvdeMetni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323465" cy="1571625"/>
                                  <wp:effectExtent l="0" t="0" r="635" b="9525"/>
                                  <wp:docPr id="110" name="Resim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" name="k_06121325_20191206_104506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346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244B">
                              <w:rPr>
                                <w:sz w:val="24"/>
                                <w:szCs w:val="24"/>
                              </w:rPr>
                              <w:t xml:space="preserve">Mehmet Akif İnan Ortaokulu Rehber Öğretmeni Ahmet KURT </w:t>
                            </w:r>
                            <w:r w:rsidR="0081244B" w:rsidRPr="0081244B">
                              <w:rPr>
                                <w:sz w:val="24"/>
                                <w:szCs w:val="24"/>
                              </w:rPr>
                              <w:t xml:space="preserve">öğrencilerimize nasıl verimli ders yöntemlerini anlattı. Zamanı verimli kullanmanın ve kendi yeteneklerini fark etmenin önemini anlattı. </w:t>
                            </w:r>
                            <w:r w:rsidR="00506935" w:rsidRPr="0081244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29E27" id="Text Box 1877" o:spid="_x0000_s1067" type="#_x0000_t202" style="position:absolute;margin-left:45pt;margin-top:451pt;width:182.95pt;height:134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" filled="f" stroked="f">
                <v:textbox style="mso-next-textbox:#Text Box 1879;mso-fit-shape-to-text:t" inset="0,0,0,0">
                  <w:txbxContent>
                    <w:p w:rsidR="00506935" w:rsidRPr="0081244B" w:rsidRDefault="000960FE">
                      <w:pPr>
                        <w:pStyle w:val="GvdeMetni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323465" cy="1571625"/>
                            <wp:effectExtent l="0" t="0" r="635" b="9525"/>
                            <wp:docPr id="110" name="Resim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" name="k_06121325_20191206_104506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346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244B">
                        <w:rPr>
                          <w:sz w:val="24"/>
                          <w:szCs w:val="24"/>
                        </w:rPr>
                        <w:t xml:space="preserve">Mehmet Akif İnan Ortaokulu Rehber Öğretmeni Ahmet KURT </w:t>
                      </w:r>
                      <w:r w:rsidR="0081244B" w:rsidRPr="0081244B">
                        <w:rPr>
                          <w:sz w:val="24"/>
                          <w:szCs w:val="24"/>
                        </w:rPr>
                        <w:t xml:space="preserve">öğrencilerimize nasıl verimli ders yöntemlerini anlattı. Zamanı verimli kullanmanın ve kendi yeteneklerini fark etmenin önemini anlattı. </w:t>
                      </w:r>
                      <w:r w:rsidR="00506935" w:rsidRPr="0081244B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07E6F4" wp14:editId="2D33EE71">
                <wp:simplePos x="0" y="0"/>
                <wp:positionH relativeFrom="page">
                  <wp:posOffset>5600700</wp:posOffset>
                </wp:positionH>
                <wp:positionV relativeFrom="page">
                  <wp:posOffset>2171700</wp:posOffset>
                </wp:positionV>
                <wp:extent cx="1621155" cy="1767840"/>
                <wp:effectExtent l="0" t="0" r="0" b="3810"/>
                <wp:wrapNone/>
                <wp:docPr id="36" name="Text Box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176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7E6F4" id="Text Box 1899" o:spid="_x0000_s1068" type="#_x0000_t202" style="position:absolute;margin-left:441pt;margin-top:171pt;width:127.65pt;height:139.2pt;z-index:251693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8GugIAAMQ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" filled="f" stroked="f">
                <v:textbox style="mso-fit-shape-to-text:t">
                  <w:txbxContent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4F29B0" wp14:editId="43FF0719">
                <wp:simplePos x="0" y="0"/>
                <wp:positionH relativeFrom="page">
                  <wp:posOffset>558800</wp:posOffset>
                </wp:positionH>
                <wp:positionV relativeFrom="page">
                  <wp:posOffset>5372100</wp:posOffset>
                </wp:positionV>
                <wp:extent cx="4800600" cy="236220"/>
                <wp:effectExtent l="0" t="0" r="3175" b="1905"/>
                <wp:wrapNone/>
                <wp:docPr id="35" name="Text Box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0960FE">
                            <w:pPr>
                              <w:pStyle w:val="Balk2"/>
                            </w:pPr>
                            <w:r>
                              <w:t>Verimli Ders Çalışma Semineri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F29B0" id="Text Box 1878" o:spid="_x0000_s1069" type="#_x0000_t202" style="position:absolute;margin-left:44pt;margin-top:423pt;width:378pt;height:18.6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" filled="f" stroked="f">
                <v:textbox style="mso-fit-shape-to-text:t" inset="0,0,0,0">
                  <w:txbxContent>
                    <w:p w:rsidR="00506935" w:rsidRDefault="000960FE">
                      <w:pPr>
                        <w:pStyle w:val="Balk2"/>
                      </w:pPr>
                      <w:r>
                        <w:t>Verimli Ders Çalışma Semineri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85A042" wp14:editId="7061C0AA">
                <wp:simplePos x="0" y="0"/>
                <wp:positionH relativeFrom="page">
                  <wp:posOffset>571500</wp:posOffset>
                </wp:positionH>
                <wp:positionV relativeFrom="page">
                  <wp:posOffset>3556000</wp:posOffset>
                </wp:positionV>
                <wp:extent cx="2323465" cy="1701800"/>
                <wp:effectExtent l="0" t="0" r="635" b="12700"/>
                <wp:wrapNone/>
                <wp:docPr id="34" name="Text Box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1">
                        <w:txbxContent>
                          <w:p w:rsidR="00506935" w:rsidRPr="000960FE" w:rsidRDefault="00A1138B">
                            <w:pPr>
                              <w:pStyle w:val="GvdeMetni"/>
                              <w:rPr>
                                <w:sz w:val="24"/>
                                <w:szCs w:val="24"/>
                              </w:rPr>
                            </w:pPr>
                            <w:r w:rsidRPr="000960FE">
                              <w:rPr>
                                <w:sz w:val="24"/>
                                <w:szCs w:val="24"/>
                              </w:rPr>
                              <w:t>Öğretmenlerimiz öğrencilerimizle birebir çalışmalar yapıp, onların yanıtlıyor. D</w:t>
                            </w:r>
                            <w:r w:rsidR="000960FE" w:rsidRPr="000960FE">
                              <w:rPr>
                                <w:sz w:val="24"/>
                                <w:szCs w:val="24"/>
                              </w:rPr>
                              <w:t>ersler hakkında soruları yanıtlıyor.</w:t>
                            </w:r>
                          </w:p>
                          <w:p w:rsidR="00506935" w:rsidRDefault="008124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3465" cy="1447800"/>
                                  <wp:effectExtent l="0" t="0" r="635" b="0"/>
                                  <wp:docPr id="111" name="Resim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k_13183653_20200113_111525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3465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5A042" id="Text Box 1874" o:spid="_x0000_s1070" type="#_x0000_t202" style="position:absolute;margin-left:45pt;margin-top:280pt;width:182.95pt;height:134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PGtgIAALY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" filled="f" stroked="f">
                <v:textbox style="mso-next-textbox:#Text Box 1876;mso-fit-shape-to-text:t" inset="0,0,0,0">
                  <w:txbxContent>
                    <w:p w:rsidR="00506935" w:rsidRPr="000960FE" w:rsidRDefault="00A1138B">
                      <w:pPr>
                        <w:pStyle w:val="GvdeMetni"/>
                        <w:rPr>
                          <w:sz w:val="24"/>
                          <w:szCs w:val="24"/>
                        </w:rPr>
                      </w:pPr>
                      <w:r w:rsidRPr="000960FE">
                        <w:rPr>
                          <w:sz w:val="24"/>
                          <w:szCs w:val="24"/>
                        </w:rPr>
                        <w:t>Öğretmenlerimiz öğrencilerimizle birebir çalışmalar yapıp, onların yanıtlıyor. D</w:t>
                      </w:r>
                      <w:r w:rsidR="000960FE" w:rsidRPr="000960FE">
                        <w:rPr>
                          <w:sz w:val="24"/>
                          <w:szCs w:val="24"/>
                        </w:rPr>
                        <w:t>ersler hakkında soruları yanıtlıyor.</w:t>
                      </w:r>
                    </w:p>
                    <w:p w:rsidR="00506935" w:rsidRDefault="008124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23465" cy="1447800"/>
                            <wp:effectExtent l="0" t="0" r="635" b="0"/>
                            <wp:docPr id="111" name="Resim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k_13183653_20200113_111525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3465" cy="144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F8410C" wp14:editId="08E41532">
                <wp:simplePos x="0" y="0"/>
                <wp:positionH relativeFrom="page">
                  <wp:posOffset>558800</wp:posOffset>
                </wp:positionH>
                <wp:positionV relativeFrom="page">
                  <wp:posOffset>1028700</wp:posOffset>
                </wp:positionV>
                <wp:extent cx="4800600" cy="236220"/>
                <wp:effectExtent l="0" t="0" r="3175" b="1905"/>
                <wp:wrapNone/>
                <wp:docPr id="33" name="Text Box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FB2B6D">
                            <w:pPr>
                              <w:pStyle w:val="Balk2"/>
                            </w:pPr>
                            <w:r>
                              <w:t>Hadis Işığında Yürüyen Gençlik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8410C" id="Text Box 1872" o:spid="_x0000_s1071" type="#_x0000_t202" style="position:absolute;margin-left:44pt;margin-top:81pt;width:378pt;height:18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B1tQIAALU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" filled="f" stroked="f">
                <v:textbox style="mso-fit-shape-to-text:t" inset="0,0,0,0">
                  <w:txbxContent>
                    <w:p w:rsidR="00506935" w:rsidRDefault="00FB2B6D">
                      <w:pPr>
                        <w:pStyle w:val="Balk2"/>
                      </w:pPr>
                      <w:r>
                        <w:t>Hadis Işığında Yürüyen Gençlik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6057900</wp:posOffset>
                </wp:positionH>
                <wp:positionV relativeFrom="page">
                  <wp:posOffset>546735</wp:posOffset>
                </wp:positionV>
                <wp:extent cx="1143000" cy="206375"/>
                <wp:effectExtent l="0" t="3810" r="0" b="0"/>
                <wp:wrapNone/>
                <wp:docPr id="3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>
                            <w:pPr>
                              <w:pStyle w:val="SayfaBal"/>
                              <w:rPr>
                                <w:rStyle w:val="SayfaNumaras"/>
                                <w:b/>
                              </w:rPr>
                            </w:pPr>
                            <w:r>
                              <w:rPr>
                                <w:rStyle w:val="SayfaNumaras"/>
                                <w:b/>
                              </w:rPr>
                              <w:t>Sayfa 3 /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72" type="#_x0000_t202" style="position:absolute;margin-left:477pt;margin-top:43.05pt;width:90pt;height:16.2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" filled="f" stroked="f">
                <v:textbox style="mso-fit-shape-to-text:t" inset="0,0,0,0">
                  <w:txbxContent>
                    <w:p w:rsidR="00506935" w:rsidRDefault="00506935">
                      <w:pPr>
                        <w:pStyle w:val="SayfaBal"/>
                        <w:rPr>
                          <w:rStyle w:val="SayfaNumaras"/>
                          <w:b/>
                        </w:rPr>
                      </w:pPr>
                      <w:r>
                        <w:rPr>
                          <w:rStyle w:val="SayfaNumaras"/>
                          <w:b/>
                        </w:rPr>
                        <w:t>Sayfa 3 /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559435</wp:posOffset>
                </wp:positionV>
                <wp:extent cx="2181225" cy="206375"/>
                <wp:effectExtent l="0" t="0" r="0" b="0"/>
                <wp:wrapNone/>
                <wp:docPr id="3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>
                            <w:pPr>
                              <w:pStyle w:val="SayfaBal"/>
                              <w:jc w:val="left"/>
                            </w:pPr>
                            <w:r>
                              <w:t>Okul Bülteni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73" type="#_x0000_t202" style="position:absolute;margin-left:45pt;margin-top:44.05pt;width:171.75pt;height:16.2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" filled="f" stroked="f">
                <v:textbox style="mso-fit-shape-to-text:t" inset="0,0,0,0">
                  <w:txbxContent>
                    <w:p w:rsidR="00506935" w:rsidRDefault="00506935">
                      <w:pPr>
                        <w:pStyle w:val="SayfaBal"/>
                        <w:jc w:val="left"/>
                      </w:pPr>
                      <w:r>
                        <w:t>Okul Bülteni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2857500</wp:posOffset>
                </wp:positionH>
                <wp:positionV relativeFrom="page">
                  <wp:posOffset>547370</wp:posOffset>
                </wp:positionV>
                <wp:extent cx="2035175" cy="206375"/>
                <wp:effectExtent l="0" t="4445" r="3175" b="0"/>
                <wp:wrapNone/>
                <wp:docPr id="29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BC5682">
                            <w:pPr>
                              <w:pStyle w:val="SayfaBal"/>
                              <w:rPr>
                                <w:rStyle w:val="SayfaNumaras"/>
                                <w:b/>
                              </w:rPr>
                            </w:pPr>
                            <w:r>
                              <w:rPr>
                                <w:rStyle w:val="SayfaNumaras"/>
                                <w:b/>
                              </w:rPr>
                              <w:t>HABERLER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74" type="#_x0000_t202" style="position:absolute;margin-left:225pt;margin-top:43.1pt;width:160.25pt;height:16.2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+FFsQIAALQ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" filled="f" stroked="f">
                <v:textbox style="mso-fit-shape-to-text:t" inset="0,0,0,0">
                  <w:txbxContent>
                    <w:p w:rsidR="00506935" w:rsidRDefault="00BC5682">
                      <w:pPr>
                        <w:pStyle w:val="SayfaBal"/>
                        <w:rPr>
                          <w:rStyle w:val="SayfaNumaras"/>
                          <w:b/>
                        </w:rPr>
                      </w:pPr>
                      <w:r>
                        <w:rPr>
                          <w:rStyle w:val="SayfaNumaras"/>
                          <w:b/>
                        </w:rPr>
                        <w:t>HABERLER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28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75" type="#_x0000_t202" style="position:absolute;margin-left:43pt;margin-top:98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phqrlrICAAC8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27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76" type="#_x0000_t202" style="position:absolute;margin-left:43.2pt;margin-top:451pt;width:7.2pt;height:7.2pt;z-index:2516633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3sgsQIAALw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DmH3sgsQIAALw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26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77" type="#_x0000_t202" style="position:absolute;margin-left:200pt;margin-top:82.8pt;width:7.2pt;height:7.2pt;z-index:2516643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9xOsgIAALw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" filled="f" stroked="f">
                <v:textbox inset="0,0,0,0">
                  <w:txbxContent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25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78" type="#_x0000_t202" style="position:absolute;margin-left:198.2pt;margin-top:319pt;width:7.2pt;height:7.2pt;z-index:2516654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" filled="f" stroked="f">
                <v:textbox inset="0,0,0,0">
                  <w:txbxContent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24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79" type="#_x0000_t202" style="position:absolute;margin-left:199pt;margin-top:546pt;width:7.2pt;height:7.2pt;z-index:2516664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" filled="f" stroked="f">
                <v:textbox inset="0,0,0,0">
                  <w:txbxContent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23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80" type="#_x0000_t202" style="position:absolute;margin-left:43pt;margin-top:98pt;width:7.2pt;height:7.2pt;z-index:2516674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BxKg+7ICAAC8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22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81" type="#_x0000_t202" style="position:absolute;margin-left:42.2pt;margin-top:436.8pt;width:7.2pt;height:7.2pt;z-index:2516684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3wosgIAALw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" filled="f" stroked="f">
                <v:textbox inset="0,0,0,0">
                  <w:txbxContent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 w:rsidR="00506935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4953635</wp:posOffset>
                </wp:positionH>
                <wp:positionV relativeFrom="page">
                  <wp:posOffset>3186430</wp:posOffset>
                </wp:positionV>
                <wp:extent cx="2324100" cy="1728470"/>
                <wp:effectExtent l="635" t="0" r="0" b="0"/>
                <wp:wrapNone/>
                <wp:docPr id="21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2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8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82" type="#_x0000_t202" style="position:absolute;margin-left:390.05pt;margin-top:250.9pt;width:183pt;height:136.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5039360</wp:posOffset>
                </wp:positionV>
                <wp:extent cx="7772400" cy="0"/>
                <wp:effectExtent l="9525" t="10160" r="9525" b="8890"/>
                <wp:wrapNone/>
                <wp:docPr id="2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C0C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5B9FF" id="Line 4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6.8pt" to="612pt,3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" strokecolor="silver" strokeweight=".25pt">
                <v:stroke dashstyle="1 1" endcap="round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2477135</wp:posOffset>
                </wp:positionH>
                <wp:positionV relativeFrom="page">
                  <wp:posOffset>775970</wp:posOffset>
                </wp:positionV>
                <wp:extent cx="2323465" cy="1803400"/>
                <wp:effectExtent l="0" t="0" r="635" b="6350"/>
                <wp:wrapNone/>
                <wp:docPr id="1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9">
                        <w:txbxContent>
                          <w:p w:rsidR="00506935" w:rsidRDefault="0081244B">
                            <w:pPr>
                              <w:pStyle w:val="GvdeMetni"/>
                            </w:pPr>
                            <w:r>
                              <w:rPr>
                                <w:rFonts w:cs="Times New Roman"/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323465" cy="1504950"/>
                                  <wp:effectExtent l="0" t="0" r="635" b="0"/>
                                  <wp:docPr id="112" name="Resim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" name="k_25215346_20200224_101113_001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3465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6935" w:rsidRDefault="001648DE" w:rsidP="001648DE">
                            <w:pPr>
                              <w:pStyle w:val="GvdeMetni"/>
                              <w:jc w:val="both"/>
                            </w:pPr>
                            <w:r w:rsidRPr="001648DE">
                              <w:rPr>
                                <w:sz w:val="24"/>
                                <w:szCs w:val="24"/>
                              </w:rPr>
                              <w:t>İm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am Hatip ruhunu yaşatacağız.  İmam Hatipli olmanın ayrıcalığını yaşatacağız.</w:t>
                            </w:r>
                            <w:r w:rsidRPr="001648DE">
                              <w:rPr>
                                <w:sz w:val="24"/>
                                <w:szCs w:val="24"/>
                              </w:rPr>
                              <w:t xml:space="preserve"> Zamanın gerisinden zamanın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ilerisine yol açacağız. Yeni öğrencilerimiz okulumuza hoş geldiniz.</w:t>
                            </w:r>
                            <w:r w:rsidR="00506935">
                              <w:t xml:space="preserve"> </w:t>
                            </w:r>
                          </w:p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83" type="#_x0000_t202" style="position:absolute;margin-left:195.05pt;margin-top:61.1pt;width:182.95pt;height:142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TTtAIAALU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" filled="f" stroked="f">
                <v:textbox style="mso-next-textbox:#Text Box 219;mso-fit-shape-to-text:t" inset="0,0,0,0">
                  <w:txbxContent>
                    <w:p w:rsidR="00506935" w:rsidRDefault="0081244B">
                      <w:pPr>
                        <w:pStyle w:val="GvdeMetni"/>
                      </w:pPr>
                      <w:r>
                        <w:rPr>
                          <w:rFonts w:cs="Times New Roman"/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323465" cy="1504950"/>
                            <wp:effectExtent l="0" t="0" r="635" b="0"/>
                            <wp:docPr id="112" name="Resim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" name="k_25215346_20200224_101113_001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3465" cy="1504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6935" w:rsidRDefault="001648DE" w:rsidP="001648DE">
                      <w:pPr>
                        <w:pStyle w:val="GvdeMetni"/>
                        <w:jc w:val="both"/>
                      </w:pPr>
                      <w:r w:rsidRPr="001648DE">
                        <w:rPr>
                          <w:sz w:val="24"/>
                          <w:szCs w:val="24"/>
                        </w:rPr>
                        <w:t>İm</w:t>
                      </w:r>
                      <w:r>
                        <w:rPr>
                          <w:sz w:val="24"/>
                          <w:szCs w:val="24"/>
                        </w:rPr>
                        <w:t>am Hatip ruhunu yaşatacağız.  İmam Hatipli olmanın ayrıcalığını yaşatacağız.</w:t>
                      </w:r>
                      <w:r w:rsidRPr="001648DE">
                        <w:rPr>
                          <w:sz w:val="24"/>
                          <w:szCs w:val="24"/>
                        </w:rPr>
                        <w:t xml:space="preserve"> Zamanın gerisinden zamanın </w:t>
                      </w:r>
                      <w:r>
                        <w:rPr>
                          <w:sz w:val="24"/>
                          <w:szCs w:val="24"/>
                        </w:rPr>
                        <w:t>ilerisine yol açacağız. Yeni öğrencilerimiz okulumuza hoş geldiniz.</w:t>
                      </w:r>
                      <w:r w:rsidR="00506935">
                        <w:t xml:space="preserve"> </w:t>
                      </w:r>
                    </w:p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2482215</wp:posOffset>
                </wp:positionH>
                <wp:positionV relativeFrom="page">
                  <wp:posOffset>2848610</wp:posOffset>
                </wp:positionV>
                <wp:extent cx="4846320" cy="236220"/>
                <wp:effectExtent l="0" t="635" r="0" b="1270"/>
                <wp:wrapNone/>
                <wp:docPr id="1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632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>
                            <w:pPr>
                              <w:pStyle w:val="Balk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84" type="#_x0000_t202" style="position:absolute;margin-left:195.45pt;margin-top:224.3pt;width:381.6pt;height:18.6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6f0sA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" filled="f" stroked="f">
                <v:textbox style="mso-fit-shape-to-text:t" inset="0,0,0,0">
                  <w:txbxContent>
                    <w:p w:rsidR="00506935" w:rsidRDefault="00506935">
                      <w:pPr>
                        <w:pStyle w:val="Balk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495935</wp:posOffset>
                </wp:positionH>
                <wp:positionV relativeFrom="page">
                  <wp:posOffset>3959860</wp:posOffset>
                </wp:positionV>
                <wp:extent cx="1552575" cy="410210"/>
                <wp:effectExtent l="10160" t="6985" r="8890" b="11430"/>
                <wp:wrapNone/>
                <wp:docPr id="1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102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CCCC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648DE" w:rsidRDefault="001648DE" w:rsidP="001648DE">
                            <w:pPr>
                              <w:pStyle w:val="web"/>
                            </w:pPr>
                            <w:r>
                              <w:t>Mavikentaihl.meb.k12.tr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85" type="#_x0000_t202" style="position:absolute;margin-left:39.05pt;margin-top:311.8pt;width:122.25pt;height:32.3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" filled="f" fillcolor="#3cc" strokecolor="#f60">
                <v:fill opacity="32896f"/>
                <v:textbox style="mso-fit-shape-to-text:t" inset="0,0,0,0">
                  <w:txbxContent>
                    <w:p w:rsidR="001648DE" w:rsidRDefault="001648DE" w:rsidP="001648DE">
                      <w:pPr>
                        <w:pStyle w:val="web"/>
                      </w:pPr>
                      <w:r>
                        <w:t>Mavikentaihl.meb.k12.tr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591185</wp:posOffset>
                </wp:positionH>
                <wp:positionV relativeFrom="page">
                  <wp:posOffset>3531235</wp:posOffset>
                </wp:positionV>
                <wp:extent cx="1371600" cy="353695"/>
                <wp:effectExtent l="635" t="0" r="0" b="1270"/>
                <wp:wrapNone/>
                <wp:docPr id="1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86" type="#_x0000_t202" style="position:absolute;margin-left:46.55pt;margin-top:278.05pt;width:108pt;height:27.8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NGsAIAALQ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" filled="f" stroked="f">
                <v:textbox style="mso-fit-shape-to-text:t" inset="0,0,0,0">
                  <w:txbxContent>
                    <w:p w:rsidR="00506935" w:rsidRDefault="00506935">
                      <w:pPr>
                        <w:pStyle w:val="web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3251835</wp:posOffset>
                </wp:positionH>
                <wp:positionV relativeFrom="page">
                  <wp:posOffset>7233285</wp:posOffset>
                </wp:positionV>
                <wp:extent cx="1733550" cy="711200"/>
                <wp:effectExtent l="3810" t="3810" r="0" b="0"/>
                <wp:wrapNone/>
                <wp:docPr id="1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>
                            <w:pPr>
                              <w:pStyle w:val="PostaAdresi"/>
                            </w:pPr>
                            <w:r>
                              <w:t>Alıcının Adı</w:t>
                            </w:r>
                          </w:p>
                          <w:p w:rsidR="00506935" w:rsidRDefault="00506935">
                            <w:pPr>
                              <w:pStyle w:val="PostaAdresi"/>
                            </w:pPr>
                            <w:r>
                              <w:t>adres</w:t>
                            </w:r>
                          </w:p>
                          <w:p w:rsidR="00506935" w:rsidRDefault="00506935">
                            <w:pPr>
                              <w:pStyle w:val="PostaAdresi"/>
                            </w:pPr>
                            <w:r>
                              <w:t>adres 2</w:t>
                            </w:r>
                          </w:p>
                          <w:p w:rsidR="00506935" w:rsidRDefault="00506935">
                            <w:pPr>
                              <w:pStyle w:val="PostaAdresi"/>
                            </w:pPr>
                            <w:r>
                              <w:t>Şehir, Posta kodu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87" type="#_x0000_t202" style="position:absolute;margin-left:256.05pt;margin-top:569.55pt;width:136.5pt;height:5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" filled="f" stroked="f">
                <v:textbox style="mso-fit-shape-to-text:t" inset="0,0,0,0">
                  <w:txbxContent>
                    <w:p w:rsidR="00506935" w:rsidRDefault="00506935">
                      <w:pPr>
                        <w:pStyle w:val="PostaAdresi"/>
                      </w:pPr>
                      <w:r>
                        <w:t>Alıcının Adı</w:t>
                      </w:r>
                    </w:p>
                    <w:p w:rsidR="00506935" w:rsidRDefault="00506935">
                      <w:pPr>
                        <w:pStyle w:val="PostaAdresi"/>
                      </w:pPr>
                      <w:r>
                        <w:t>adres</w:t>
                      </w:r>
                    </w:p>
                    <w:p w:rsidR="00506935" w:rsidRDefault="00506935">
                      <w:pPr>
                        <w:pStyle w:val="PostaAdresi"/>
                      </w:pPr>
                      <w:r>
                        <w:t>adres 2</w:t>
                      </w:r>
                    </w:p>
                    <w:p w:rsidR="00506935" w:rsidRDefault="00506935">
                      <w:pPr>
                        <w:pStyle w:val="PostaAdresi"/>
                      </w:pPr>
                      <w:r>
                        <w:t>Şehir, Posta kodu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667385</wp:posOffset>
                </wp:positionH>
                <wp:positionV relativeFrom="page">
                  <wp:posOffset>868680</wp:posOffset>
                </wp:positionV>
                <wp:extent cx="1040130" cy="588645"/>
                <wp:effectExtent l="635" t="1905" r="0" b="0"/>
                <wp:wrapNone/>
                <wp:docPr id="14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243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0075" cy="440055"/>
                                  <wp:effectExtent l="0" t="0" r="9525" b="0"/>
                                  <wp:docPr id="97" name="Resim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indir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075" cy="440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88" type="#_x0000_t202" style="position:absolute;margin-left:52.55pt;margin-top:68.4pt;width:81.9pt;height:46.35pt;z-index:251675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" filled="f" stroked="f">
                <v:textbox>
                  <w:txbxContent>
                    <w:p w:rsidR="00506935" w:rsidRDefault="005243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0075" cy="440055"/>
                            <wp:effectExtent l="0" t="0" r="9525" b="0"/>
                            <wp:docPr id="97" name="Resim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" name="indir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075" cy="440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4953635</wp:posOffset>
                </wp:positionH>
                <wp:positionV relativeFrom="page">
                  <wp:posOffset>775970</wp:posOffset>
                </wp:positionV>
                <wp:extent cx="2324100" cy="1803400"/>
                <wp:effectExtent l="635" t="4445" r="0" b="1905"/>
                <wp:wrapNone/>
                <wp:docPr id="13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9" seq="1"/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89" type="#_x0000_t202" style="position:absolute;margin-left:390.05pt;margin-top:61.1pt;width:183pt;height:14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" filled="f" stroked="f">
                <v:textbox style="mso-fit-shape-to-text:t"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5316855</wp:posOffset>
                </wp:positionV>
                <wp:extent cx="1371600" cy="558800"/>
                <wp:effectExtent l="0" t="1905" r="2540" b="1270"/>
                <wp:wrapNone/>
                <wp:docPr id="1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>
                            <w:pPr>
                              <w:pStyle w:val="adeAdresi"/>
                              <w:jc w:val="left"/>
                            </w:pPr>
                            <w:r>
                              <w:t>Okul Adı</w:t>
                            </w:r>
                          </w:p>
                          <w:p w:rsidR="00506935" w:rsidRDefault="00506935">
                            <w:pPr>
                              <w:pStyle w:val="adeAdresi"/>
                              <w:jc w:val="left"/>
                            </w:pPr>
                            <w:r>
                              <w:t>Adres</w:t>
                            </w:r>
                          </w:p>
                          <w:p w:rsidR="00506935" w:rsidRDefault="00506935">
                            <w:pPr>
                              <w:pStyle w:val="adeAdresi"/>
                              <w:jc w:val="left"/>
                            </w:pPr>
                            <w:r>
                              <w:t>Adres 2</w:t>
                            </w:r>
                          </w:p>
                          <w:p w:rsidR="00506935" w:rsidRDefault="00506935">
                            <w:pPr>
                              <w:pStyle w:val="adeAdresi"/>
                              <w:jc w:val="left"/>
                            </w:pPr>
                            <w:r>
                              <w:t>Şehir, Posta Kodu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90" type="#_x0000_t202" style="position:absolute;margin-left:35.05pt;margin-top:418.65pt;width:108pt;height:44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" filled="f" stroked="f">
                <v:textbox style="mso-fit-shape-to-text:t" inset="0,0,0,0">
                  <w:txbxContent>
                    <w:p w:rsidR="00506935" w:rsidRDefault="00506935">
                      <w:pPr>
                        <w:pStyle w:val="adeAdresi"/>
                        <w:jc w:val="left"/>
                      </w:pPr>
                      <w:r>
                        <w:t>Okul Adı</w:t>
                      </w:r>
                    </w:p>
                    <w:p w:rsidR="00506935" w:rsidRDefault="00506935">
                      <w:pPr>
                        <w:pStyle w:val="adeAdresi"/>
                        <w:jc w:val="left"/>
                      </w:pPr>
                      <w:r>
                        <w:t>Adres</w:t>
                      </w:r>
                    </w:p>
                    <w:p w:rsidR="00506935" w:rsidRDefault="00506935">
                      <w:pPr>
                        <w:pStyle w:val="adeAdresi"/>
                        <w:jc w:val="left"/>
                      </w:pPr>
                      <w:r>
                        <w:t>Adres 2</w:t>
                      </w:r>
                    </w:p>
                    <w:p w:rsidR="00506935" w:rsidRDefault="00506935">
                      <w:pPr>
                        <w:pStyle w:val="adeAdresi"/>
                        <w:jc w:val="left"/>
                      </w:pPr>
                      <w:r>
                        <w:t>Şehir, Posta Kodu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508635</wp:posOffset>
                </wp:positionH>
                <wp:positionV relativeFrom="page">
                  <wp:posOffset>1558290</wp:posOffset>
                </wp:positionV>
                <wp:extent cx="1320165" cy="1625600"/>
                <wp:effectExtent l="3810" t="0" r="0" b="0"/>
                <wp:wrapNone/>
                <wp:docPr id="1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24353">
                            <w:pPr>
                              <w:pStyle w:val="adeAdresi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Mavikent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Anadolu İHL</w:t>
                            </w:r>
                          </w:p>
                          <w:p w:rsidR="00506935" w:rsidRDefault="00524353" w:rsidP="00524353">
                            <w:pPr>
                              <w:pStyle w:val="adeAdresi"/>
                            </w:pPr>
                            <w:proofErr w:type="spellStart"/>
                            <w:r>
                              <w:t>Mavikent</w:t>
                            </w:r>
                            <w:proofErr w:type="spellEnd"/>
                            <w:r>
                              <w:t xml:space="preserve"> Mah. 135034 sokak No:4</w:t>
                            </w:r>
                          </w:p>
                          <w:p w:rsidR="00506935" w:rsidRDefault="00524353">
                            <w:pPr>
                              <w:pStyle w:val="adeAdresi"/>
                            </w:pPr>
                            <w:r>
                              <w:t>Gaziantep</w:t>
                            </w:r>
                          </w:p>
                          <w:p w:rsidR="00506935" w:rsidRDefault="00506935">
                            <w:pPr>
                              <w:pStyle w:val="adeAdresi"/>
                              <w:spacing w:before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Telefon:</w:t>
                            </w:r>
                          </w:p>
                          <w:p w:rsidR="00506935" w:rsidRDefault="00524353">
                            <w:pPr>
                              <w:pStyle w:val="adeAdresi"/>
                            </w:pPr>
                            <w:r>
                              <w:t>(342) 502-5023</w:t>
                            </w:r>
                          </w:p>
                          <w:p w:rsidR="00506935" w:rsidRDefault="00506935">
                            <w:pPr>
                              <w:pStyle w:val="adeAdresi"/>
                              <w:spacing w:before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Faks:</w:t>
                            </w:r>
                          </w:p>
                          <w:p w:rsidR="00506935" w:rsidRDefault="00506935">
                            <w:pPr>
                              <w:pStyle w:val="adeAdresi"/>
                            </w:pPr>
                            <w:bookmarkStart w:id="1" w:name="_Hlt460832717"/>
                            <w:bookmarkEnd w:id="1"/>
                          </w:p>
                          <w:p w:rsidR="00506935" w:rsidRDefault="00506935">
                            <w:pPr>
                              <w:pStyle w:val="adeAdresi"/>
                              <w:spacing w:before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E-posta:</w:t>
                            </w:r>
                          </w:p>
                          <w:p w:rsidR="00506935" w:rsidRDefault="00524353">
                            <w:pPr>
                              <w:pStyle w:val="adeAdresi"/>
                            </w:pPr>
                            <w:r>
                              <w:t>mavikentihl@gmail.com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91" type="#_x0000_t202" style="position:absolute;margin-left:40.05pt;margin-top:122.7pt;width:103.95pt;height:128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C1swIAALU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" filled="f" stroked="f">
                <v:textbox style="mso-fit-shape-to-text:t" inset="0,0,0,0">
                  <w:txbxContent>
                    <w:p w:rsidR="00506935" w:rsidRDefault="00524353">
                      <w:pPr>
                        <w:pStyle w:val="adeAdresi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b/>
                          <w:bCs/>
                        </w:rPr>
                        <w:t>Mavikent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Anadolu İHL</w:t>
                      </w:r>
                    </w:p>
                    <w:p w:rsidR="00506935" w:rsidRDefault="00524353" w:rsidP="00524353">
                      <w:pPr>
                        <w:pStyle w:val="adeAdresi"/>
                      </w:pPr>
                      <w:proofErr w:type="spellStart"/>
                      <w:r>
                        <w:t>Mavikent</w:t>
                      </w:r>
                      <w:proofErr w:type="spellEnd"/>
                      <w:r>
                        <w:t xml:space="preserve"> Mah. 135034 sokak No:4</w:t>
                      </w:r>
                    </w:p>
                    <w:p w:rsidR="00506935" w:rsidRDefault="00524353">
                      <w:pPr>
                        <w:pStyle w:val="adeAdresi"/>
                      </w:pPr>
                      <w:r>
                        <w:t>Gaziantep</w:t>
                      </w:r>
                    </w:p>
                    <w:p w:rsidR="00506935" w:rsidRDefault="00506935">
                      <w:pPr>
                        <w:pStyle w:val="adeAdresi"/>
                        <w:spacing w:before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Telefon:</w:t>
                      </w:r>
                    </w:p>
                    <w:p w:rsidR="00506935" w:rsidRDefault="00524353">
                      <w:pPr>
                        <w:pStyle w:val="adeAdresi"/>
                      </w:pPr>
                      <w:r>
                        <w:t>(342) 502-5023</w:t>
                      </w:r>
                    </w:p>
                    <w:p w:rsidR="00506935" w:rsidRDefault="00506935">
                      <w:pPr>
                        <w:pStyle w:val="adeAdresi"/>
                        <w:spacing w:before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Faks:</w:t>
                      </w:r>
                    </w:p>
                    <w:p w:rsidR="00506935" w:rsidRDefault="00506935">
                      <w:pPr>
                        <w:pStyle w:val="adeAdresi"/>
                      </w:pPr>
                      <w:bookmarkStart w:id="2" w:name="_Hlt460832717"/>
                      <w:bookmarkEnd w:id="2"/>
                    </w:p>
                    <w:p w:rsidR="00506935" w:rsidRDefault="00506935">
                      <w:pPr>
                        <w:pStyle w:val="adeAdresi"/>
                        <w:spacing w:before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E-posta:</w:t>
                      </w:r>
                    </w:p>
                    <w:p w:rsidR="00506935" w:rsidRDefault="00524353">
                      <w:pPr>
                        <w:pStyle w:val="adeAdresi"/>
                      </w:pPr>
                      <w:r>
                        <w:t>mavikentihl@gmail.com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2452370</wp:posOffset>
                </wp:positionH>
                <wp:positionV relativeFrom="page">
                  <wp:posOffset>433070</wp:posOffset>
                </wp:positionV>
                <wp:extent cx="4926965" cy="236220"/>
                <wp:effectExtent l="4445" t="4445" r="2540" b="0"/>
                <wp:wrapNone/>
                <wp:docPr id="1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6965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>
                            <w:pPr>
                              <w:pStyle w:val="Balk2"/>
                            </w:pPr>
                            <w:r>
                              <w:t>Yeni Öğrenciler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92" type="#_x0000_t202" style="position:absolute;margin-left:193.1pt;margin-top:34.1pt;width:387.95pt;height:18.6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" filled="f" stroked="f">
                <v:textbox style="mso-fit-shape-to-text:t" inset="0,0,0,0">
                  <w:txbxContent>
                    <w:p w:rsidR="00506935" w:rsidRDefault="00506935">
                      <w:pPr>
                        <w:pStyle w:val="Balk2"/>
                      </w:pPr>
                      <w:r>
                        <w:t>Yeni Öğrenciler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2477135</wp:posOffset>
                </wp:positionH>
                <wp:positionV relativeFrom="page">
                  <wp:posOffset>3186430</wp:posOffset>
                </wp:positionV>
                <wp:extent cx="2323465" cy="1273810"/>
                <wp:effectExtent l="635" t="0" r="0" b="0"/>
                <wp:wrapNone/>
                <wp:docPr id="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1273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8">
                        <w:txbxContent>
                          <w:p w:rsidR="00506935" w:rsidRDefault="00506935">
                            <w:pPr>
                              <w:spacing w:line="240" w:lineRule="exact"/>
                              <w:jc w:val="right"/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</w:p>
                          <w:p w:rsidR="00506935" w:rsidRPr="008C29DA" w:rsidRDefault="00506935">
                            <w:pPr>
                              <w:spacing w:line="240" w:lineRule="atLeast"/>
                              <w:jc w:val="right"/>
                              <w:rPr>
                                <w:rFonts w:cs="Times New Roman"/>
                                <w:i/>
                                <w:iCs/>
                                <w:sz w:val="16"/>
                                <w:szCs w:val="20"/>
                                <w:lang w:eastAsia="en-US"/>
                              </w:rPr>
                            </w:pPr>
                            <w:r w:rsidRPr="008C29DA">
                              <w:rPr>
                                <w:rFonts w:cs="Times New Roman"/>
                                <w:lang w:eastAsia="en-US"/>
                              </w:rPr>
                              <w:t xml:space="preserve">Önce bülteniniz için kısa bir başlık seçin; örneğin, "Okuldan Haberler" </w:t>
                            </w:r>
                            <w:proofErr w:type="spellStart"/>
                            <w:r w:rsidRPr="008C29DA">
                              <w:rPr>
                                <w:rFonts w:cs="Times New Roman"/>
                                <w:lang w:eastAsia="en-US"/>
                              </w:rPr>
                              <w:t>ht-</w:t>
                            </w:r>
                            <w:proofErr w:type="gramStart"/>
                            <w:r w:rsidRPr="008C29DA">
                              <w:rPr>
                                <w:rFonts w:cs="Times New Roman"/>
                                <w:lang w:eastAsia="en-US"/>
                              </w:rPr>
                              <w:t>rule:exactly</w:t>
                            </w:r>
                            <w:proofErr w:type="spellEnd"/>
                            <w:proofErr w:type="gramEnd"/>
                            <w:r w:rsidRPr="008C29DA">
                              <w:rPr>
                                <w:rFonts w:cs="Times New Roman"/>
                                <w:lang w:eastAsia="en-US"/>
                              </w:rPr>
                              <w:t>'&gt;</w:t>
                            </w:r>
                          </w:p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93" type="#_x0000_t202" style="position:absolute;margin-left:195.05pt;margin-top:250.9pt;width:182.95pt;height:100.3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i3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" filled="f" stroked="f">
                <v:textbox style="mso-next-textbox:#Text Box 223;mso-fit-shape-to-text:t" inset="0,0,0,0">
                  <w:txbxContent>
                    <w:p w:rsidR="00506935" w:rsidRDefault="00506935">
                      <w:pPr>
                        <w:spacing w:line="240" w:lineRule="exact"/>
                        <w:jc w:val="right"/>
                        <w:rPr>
                          <w:i/>
                          <w:iCs/>
                          <w:sz w:val="16"/>
                          <w:szCs w:val="20"/>
                        </w:rPr>
                      </w:pPr>
                    </w:p>
                    <w:p w:rsidR="00506935" w:rsidRPr="008C29DA" w:rsidRDefault="00506935">
                      <w:pPr>
                        <w:spacing w:line="240" w:lineRule="atLeast"/>
                        <w:jc w:val="right"/>
                        <w:rPr>
                          <w:rFonts w:cs="Times New Roman"/>
                          <w:i/>
                          <w:iCs/>
                          <w:sz w:val="16"/>
                          <w:szCs w:val="20"/>
                          <w:lang w:eastAsia="en-US"/>
                        </w:rPr>
                      </w:pPr>
                      <w:r w:rsidRPr="008C29DA">
                        <w:rPr>
                          <w:rFonts w:cs="Times New Roman"/>
                          <w:lang w:eastAsia="en-US"/>
                        </w:rPr>
                        <w:t xml:space="preserve">Önce bülteniniz için kısa bir başlık seçin; örneğin, "Okuldan Haberler" </w:t>
                      </w:r>
                      <w:proofErr w:type="spellStart"/>
                      <w:r w:rsidRPr="008C29DA">
                        <w:rPr>
                          <w:rFonts w:cs="Times New Roman"/>
                          <w:lang w:eastAsia="en-US"/>
                        </w:rPr>
                        <w:t>ht-</w:t>
                      </w:r>
                      <w:proofErr w:type="gramStart"/>
                      <w:r w:rsidRPr="008C29DA">
                        <w:rPr>
                          <w:rFonts w:cs="Times New Roman"/>
                          <w:lang w:eastAsia="en-US"/>
                        </w:rPr>
                        <w:t>rule:exactly</w:t>
                      </w:r>
                      <w:proofErr w:type="spellEnd"/>
                      <w:proofErr w:type="gramEnd"/>
                      <w:r w:rsidRPr="008C29DA">
                        <w:rPr>
                          <w:rFonts w:cs="Times New Roman"/>
                          <w:lang w:eastAsia="en-US"/>
                        </w:rPr>
                        <w:t>'&gt;</w:t>
                      </w:r>
                    </w:p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6673850</wp:posOffset>
                </wp:positionH>
                <wp:positionV relativeFrom="page">
                  <wp:posOffset>5338445</wp:posOffset>
                </wp:positionV>
                <wp:extent cx="621665" cy="621665"/>
                <wp:effectExtent l="6350" t="13970" r="10160" b="12065"/>
                <wp:wrapNone/>
                <wp:docPr id="8" name="DO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665" cy="6216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35DA1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EEBD0" id="DOM 16" o:spid="_x0000_s1026" style="position:absolute;margin-left:525.5pt;margin-top:420.35pt;width:48.95pt;height:48.9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" filled="f" fillcolor="#135da1" strokecolor="#333" strokeweight="1pt">
                <v:fill opacity="32896f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7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94" type="#_x0000_t202" style="position:absolute;margin-left:200pt;margin-top:22pt;width:7.2pt;height:7.2pt;z-index:2516705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FEzTM7ECAAC7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6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95" type="#_x0000_t202" style="position:absolute;margin-left:201pt;margin-top:213.8pt;width:7.2pt;height:7.2pt;z-index:2516725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Cvi0S9sgIAALs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5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35" w:rsidRDefault="0050693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96" type="#_x0000_t202" style="position:absolute;margin-left:202pt;margin-top:362pt;width:7.2pt;height:7.2pt;z-index:2516736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XWvsQ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NT9da+xAgAAuw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6935" w:rsidRDefault="00506935"/>
                  </w:txbxContent>
                </v:textbox>
                <w10:wrap anchorx="page" anchory="page"/>
              </v:shape>
            </w:pict>
          </mc:Fallback>
        </mc:AlternateContent>
      </w:r>
    </w:p>
    <w:sectPr w:rsidR="00506935" w:rsidSect="00506935">
      <w:pgSz w:w="11907" w:h="16839"/>
      <w:pgMar w:top="1800" w:right="1800" w:bottom="1800" w:left="180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4BE74E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215.95pt;height:143.95pt" o:bullet="t">
        <v:imagedata r:id="rId1" o:title="image001"/>
      </v:shape>
    </w:pict>
  </w:numPicBullet>
  <w:abstractNum w:abstractNumId="0">
    <w:nsid w:val="6CD03F8D"/>
    <w:multiLevelType w:val="hybridMultilevel"/>
    <w:tmpl w:val="B156DC32"/>
    <w:lvl w:ilvl="0" w:tplc="D6ECA7D8">
      <w:start w:val="1"/>
      <w:numFmt w:val="bullet"/>
      <w:pStyle w:val="Liste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FF6600"/>
        <w:sz w:val="28"/>
        <w:szCs w:val="2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54D"/>
    <w:rsid w:val="000960FE"/>
    <w:rsid w:val="000D5DC3"/>
    <w:rsid w:val="001648DE"/>
    <w:rsid w:val="001F4036"/>
    <w:rsid w:val="0028233A"/>
    <w:rsid w:val="00506935"/>
    <w:rsid w:val="00524353"/>
    <w:rsid w:val="006977B5"/>
    <w:rsid w:val="006E3716"/>
    <w:rsid w:val="0070433D"/>
    <w:rsid w:val="0081244B"/>
    <w:rsid w:val="008C29DA"/>
    <w:rsid w:val="009C5F35"/>
    <w:rsid w:val="00A1138B"/>
    <w:rsid w:val="00A23010"/>
    <w:rsid w:val="00BC5682"/>
    <w:rsid w:val="00CA571D"/>
    <w:rsid w:val="00D5154D"/>
    <w:rsid w:val="00F07B70"/>
    <w:rsid w:val="00FB2651"/>
    <w:rsid w:val="00FB2B6D"/>
    <w:rsid w:val="00FE0B50"/>
    <w:rsid w:val="00FF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ebeeff,#e7ffe7,#c1f3ff,#d7f7ff,#98a3d7,#bfc9ff,#ffc,#d1f4f3"/>
    </o:shapedefaults>
    <o:shapelayout v:ext="edit">
      <o:idmap v:ext="edit" data="1"/>
    </o:shapelayout>
  </w:shapeDefaults>
  <w:decimalSymbol w:val=","/>
  <w:listSeparator w:val=";"/>
  <w15:docId w15:val="{65809AED-5957-48EB-937A-1F75883E8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rebuchet MS" w:hAnsi="Trebuchet MS" w:cs="Trebuchet MS"/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rFonts w:cs="Times New Roman"/>
      <w:b/>
      <w:color w:val="000080"/>
      <w:sz w:val="40"/>
      <w:szCs w:val="40"/>
    </w:rPr>
  </w:style>
  <w:style w:type="paragraph" w:styleId="Balk2">
    <w:name w:val="heading 2"/>
    <w:basedOn w:val="Normal"/>
    <w:next w:val="Normal"/>
    <w:qFormat/>
    <w:pPr>
      <w:keepNext/>
      <w:outlineLvl w:val="1"/>
    </w:pPr>
    <w:rPr>
      <w:rFonts w:cs="Times New Roman"/>
      <w:b/>
      <w:color w:val="000080"/>
      <w:sz w:val="32"/>
      <w:szCs w:val="32"/>
    </w:rPr>
  </w:style>
  <w:style w:type="paragraph" w:styleId="Balk3">
    <w:name w:val="heading 3"/>
    <w:basedOn w:val="Normal"/>
    <w:next w:val="Normal"/>
    <w:qFormat/>
    <w:pPr>
      <w:keepNext/>
      <w:outlineLvl w:val="2"/>
    </w:pPr>
    <w:rPr>
      <w:rFonts w:ascii="Palatino" w:hAnsi="Palatino" w:cs="Times New Roman"/>
      <w:sz w:val="28"/>
      <w:szCs w:val="28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rFonts w:ascii="Palatino" w:hAnsi="Palatino" w:cs="Times New Roman"/>
    </w:rPr>
  </w:style>
  <w:style w:type="paragraph" w:styleId="Balk5">
    <w:name w:val="heading 5"/>
    <w:basedOn w:val="Normal"/>
    <w:next w:val="Normal"/>
    <w:qFormat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Balk6">
    <w:name w:val="heading 6"/>
    <w:basedOn w:val="Normal"/>
    <w:next w:val="Normal"/>
    <w:qFormat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Balk9">
    <w:name w:val="heading 9"/>
    <w:basedOn w:val="Normal"/>
    <w:next w:val="Normal"/>
    <w:qFormat/>
    <w:pPr>
      <w:keepNext/>
      <w:outlineLvl w:val="8"/>
    </w:pPr>
    <w:rPr>
      <w:i/>
      <w:color w:val="003366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">
    <w:name w:val="List"/>
    <w:basedOn w:val="Normal"/>
    <w:pPr>
      <w:numPr>
        <w:numId w:val="2"/>
      </w:numPr>
    </w:pPr>
    <w:rPr>
      <w:sz w:val="22"/>
      <w:szCs w:val="22"/>
    </w:rPr>
  </w:style>
  <w:style w:type="paragraph" w:styleId="BalonMetni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web">
    <w:name w:val="web"/>
    <w:basedOn w:val="Normal"/>
    <w:pPr>
      <w:jc w:val="center"/>
    </w:pPr>
    <w:rPr>
      <w:color w:val="FF6600"/>
      <w:lang w:bidi="tr-TR"/>
    </w:rPr>
  </w:style>
  <w:style w:type="paragraph" w:customStyle="1" w:styleId="ResimYazsMetni">
    <w:name w:val="Resim Yazısı Metni"/>
    <w:basedOn w:val="Normal"/>
    <w:pPr>
      <w:spacing w:line="240" w:lineRule="atLeast"/>
      <w:jc w:val="center"/>
    </w:pPr>
    <w:rPr>
      <w:i/>
      <w:color w:val="33CCCC"/>
      <w:sz w:val="18"/>
      <w:szCs w:val="18"/>
      <w:lang w:bidi="tr-TR"/>
    </w:rPr>
  </w:style>
  <w:style w:type="paragraph" w:customStyle="1" w:styleId="adeAdresi">
    <w:name w:val="İade Adresi"/>
    <w:basedOn w:val="Normal"/>
    <w:pPr>
      <w:spacing w:line="220" w:lineRule="exact"/>
      <w:jc w:val="center"/>
    </w:pPr>
    <w:rPr>
      <w:sz w:val="18"/>
      <w:szCs w:val="18"/>
      <w:lang w:bidi="tr-TR"/>
    </w:rPr>
  </w:style>
  <w:style w:type="paragraph" w:customStyle="1" w:styleId="CiltveSay">
    <w:name w:val="Cilt ve Sayı"/>
    <w:basedOn w:val="Normal"/>
    <w:pPr>
      <w:spacing w:line="240" w:lineRule="atLeast"/>
    </w:pPr>
    <w:rPr>
      <w:b/>
      <w:color w:val="FF6600"/>
      <w:spacing w:val="20"/>
      <w:sz w:val="16"/>
      <w:szCs w:val="16"/>
      <w:lang w:bidi="tr-TR"/>
    </w:rPr>
  </w:style>
  <w:style w:type="paragraph" w:customStyle="1" w:styleId="AnaBalk">
    <w:name w:val="AnaBaşlık"/>
    <w:basedOn w:val="Balk1"/>
    <w:pPr>
      <w:jc w:val="center"/>
    </w:pPr>
    <w:rPr>
      <w:rFonts w:cs="Trebuchet MS"/>
      <w:color w:val="FFFFFF"/>
      <w:sz w:val="56"/>
      <w:szCs w:val="56"/>
      <w:lang w:bidi="tr-TR"/>
    </w:rPr>
  </w:style>
  <w:style w:type="paragraph" w:customStyle="1" w:styleId="indekilerBal">
    <w:name w:val="İçindekiler Başlığı"/>
    <w:basedOn w:val="Normal"/>
    <w:pPr>
      <w:spacing w:after="120" w:line="240" w:lineRule="atLeast"/>
    </w:pPr>
    <w:rPr>
      <w:b/>
      <w:color w:val="000080"/>
      <w:sz w:val="20"/>
      <w:szCs w:val="20"/>
      <w:lang w:bidi="tr-TR"/>
    </w:rPr>
  </w:style>
  <w:style w:type="paragraph" w:customStyle="1" w:styleId="indekilerMetni">
    <w:name w:val="İçindekiler Metni"/>
    <w:basedOn w:val="Normal"/>
    <w:pPr>
      <w:tabs>
        <w:tab w:val="right" w:pos="2250"/>
      </w:tabs>
      <w:spacing w:line="360" w:lineRule="exact"/>
    </w:pPr>
    <w:rPr>
      <w:color w:val="000080"/>
      <w:sz w:val="16"/>
      <w:szCs w:val="16"/>
      <w:lang w:bidi="tr-TR"/>
    </w:rPr>
  </w:style>
  <w:style w:type="paragraph" w:customStyle="1" w:styleId="SayfaBal">
    <w:name w:val="Sayfa Başlığı"/>
    <w:basedOn w:val="Normal"/>
    <w:pPr>
      <w:jc w:val="right"/>
    </w:pPr>
    <w:rPr>
      <w:b/>
      <w:color w:val="FFFFFF"/>
      <w:sz w:val="28"/>
      <w:szCs w:val="28"/>
      <w:lang w:bidi="tr-TR"/>
    </w:rPr>
  </w:style>
  <w:style w:type="paragraph" w:customStyle="1" w:styleId="ekiciAlnt">
    <w:name w:val="ÇekiciAlıntı"/>
    <w:basedOn w:val="Normal"/>
    <w:pPr>
      <w:spacing w:line="360" w:lineRule="atLeast"/>
      <w:jc w:val="right"/>
    </w:pPr>
    <w:rPr>
      <w:i/>
      <w:color w:val="FF5050"/>
      <w:lang w:bidi="tr-TR"/>
    </w:rPr>
  </w:style>
  <w:style w:type="paragraph" w:customStyle="1" w:styleId="PostaAdresi">
    <w:name w:val="Posta Adresi"/>
    <w:basedOn w:val="Normal"/>
    <w:pPr>
      <w:spacing w:line="280" w:lineRule="atLeast"/>
    </w:pPr>
    <w:rPr>
      <w:rFonts w:ascii="Arial" w:hAnsi="Arial" w:cs="Arial"/>
      <w:b/>
      <w:caps/>
      <w:lang w:bidi="tr-TR"/>
    </w:rPr>
  </w:style>
  <w:style w:type="paragraph" w:customStyle="1" w:styleId="GvdeMetni">
    <w:name w:val="GövdeMetni"/>
    <w:basedOn w:val="Normal"/>
    <w:pPr>
      <w:spacing w:after="120"/>
    </w:pPr>
    <w:rPr>
      <w:sz w:val="20"/>
      <w:szCs w:val="20"/>
      <w:lang w:bidi="tr-TR"/>
    </w:rPr>
  </w:style>
  <w:style w:type="character" w:styleId="SayfaNumaras">
    <w:name w:val="page number"/>
    <w:rPr>
      <w:b/>
      <w:bCs w:val="0"/>
      <w:color w:val="FFFFFF"/>
      <w:sz w:val="28"/>
      <w:lang w:val="tr-TR"/>
    </w:rPr>
  </w:style>
  <w:style w:type="character" w:customStyle="1" w:styleId="emailstyle29">
    <w:name w:val="emailstyle29"/>
    <w:basedOn w:val="VarsaylanParagrafYazTipi"/>
    <w:semiHidden/>
    <w:rPr>
      <w:rFonts w:ascii="Arial" w:hAnsi="Arial" w:cs="Arial" w:hint="default"/>
      <w:color w:val="000080"/>
      <w:sz w:val="20"/>
      <w:szCs w:val="20"/>
    </w:rPr>
  </w:style>
  <w:style w:type="table" w:customStyle="1" w:styleId="NormalTablo1">
    <w:name w:val="Normal Tablo1"/>
    <w:semiHidden/>
    <w:rPr>
      <w:rFonts w:ascii="Times" w:hAnsi="Times" w:cs="Times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1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80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844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25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1392">
                  <w:marLeft w:val="-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0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00734">
                  <w:marLeft w:val="-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66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565144">
                  <w:marLeft w:val="-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0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1348">
                  <w:marLeft w:val="-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9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36537">
                  <w:marLeft w:val="-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350;ablonlar\Okul%20b&#252;lteni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Okul bülteni</Template>
  <TotalTime>89</TotalTime>
  <Pages>4</Pages>
  <Words>12</Words>
  <Characters>70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</cp:revision>
  <cp:lastPrinted>2002-11-08T08:55:00Z</cp:lastPrinted>
  <dcterms:created xsi:type="dcterms:W3CDTF">2020-05-20T09:30:00Z</dcterms:created>
  <dcterms:modified xsi:type="dcterms:W3CDTF">2020-05-20T10:59:00Z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TC010182551055</vt:lpwstr>
  </property>
</Properties>
</file>